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1E9467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"Капітальний ремонт системи   водовідведення по вул. Стуса  у м.Винники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D8B93D" w14:textId="77777777" w:rsidR="005E3B1E" w:rsidRPr="005E3B1E" w:rsidRDefault="005E3B1E" w:rsidP="005E3B1E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E3B1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4470598" w14:textId="77777777" w:rsidR="005E3B1E" w:rsidRPr="005E3B1E" w:rsidRDefault="005E3B1E" w:rsidP="005E3B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E3B1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3AE670C" w14:textId="3437B25D" w:rsidR="005E3B1E" w:rsidRPr="005E3B1E" w:rsidRDefault="005E3B1E" w:rsidP="005E3B1E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5E3B1E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>
        <w:rPr>
          <w:sz w:val="28"/>
          <w:szCs w:val="28"/>
          <w:lang w:eastAsia="ar-SA"/>
        </w:rPr>
        <w:t>«</w:t>
      </w:r>
      <w:bookmarkStart w:id="1" w:name="_GoBack"/>
      <w:bookmarkEnd w:id="1"/>
      <w:r w:rsidRPr="005E3B1E">
        <w:rPr>
          <w:sz w:val="28"/>
          <w:szCs w:val="28"/>
          <w:lang w:eastAsia="ar-SA"/>
        </w:rPr>
        <w:t xml:space="preserve">Капітальний ремонт системи водовідведення по вул. Стуса  у м. Винники » </w:t>
      </w:r>
    </w:p>
    <w:p w14:paraId="54B3EE22" w14:textId="77777777" w:rsidR="005E3B1E" w:rsidRPr="005E3B1E" w:rsidRDefault="005E3B1E" w:rsidP="005E3B1E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15C35FBA" w14:textId="77777777" w:rsidR="005E3B1E" w:rsidRPr="005E3B1E" w:rsidRDefault="005E3B1E" w:rsidP="005E3B1E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5E3B1E">
        <w:rPr>
          <w:sz w:val="28"/>
          <w:szCs w:val="28"/>
          <w:lang w:eastAsia="ar-SA"/>
        </w:rPr>
        <w:t xml:space="preserve"> </w:t>
      </w:r>
      <w:r w:rsidRPr="005E3B1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33C2017" w14:textId="77777777" w:rsidR="005E3B1E" w:rsidRPr="005E3B1E" w:rsidRDefault="005E3B1E" w:rsidP="005E3B1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4A7CAB4" w14:textId="77777777" w:rsidR="005E3B1E" w:rsidRPr="005E3B1E" w:rsidRDefault="005E3B1E" w:rsidP="005E3B1E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241825A6" w14:textId="77777777" w:rsidR="005E3B1E" w:rsidRPr="005E3B1E" w:rsidRDefault="005E3B1E" w:rsidP="005E3B1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E3B1E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90F1E" w14:textId="77777777" w:rsidR="00251403" w:rsidRDefault="00251403">
      <w:r>
        <w:separator/>
      </w:r>
    </w:p>
  </w:endnote>
  <w:endnote w:type="continuationSeparator" w:id="0">
    <w:p w14:paraId="734AAEA4" w14:textId="77777777" w:rsidR="00251403" w:rsidRDefault="0025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D946C" w14:textId="77777777" w:rsidR="00251403" w:rsidRDefault="00251403">
      <w:r>
        <w:separator/>
      </w:r>
    </w:p>
  </w:footnote>
  <w:footnote w:type="continuationSeparator" w:id="0">
    <w:p w14:paraId="64BB44DE" w14:textId="77777777" w:rsidR="00251403" w:rsidRDefault="00251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40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B1E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2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84A74-E8BF-4A0C-9439-F7010ABF9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2024-05-30T11:34:00Z</dcterms:modified>
</cp:coreProperties>
</file>