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пішохідної доріжки  до Костелу Внебовзяття Пресвятої Богородиці  по вул. Львівська у м. Винники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DE915A" w14:textId="77777777" w:rsidR="00040BB1" w:rsidRPr="00040BB1" w:rsidRDefault="00040BB1" w:rsidP="00040BB1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040BB1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257B1C90" w14:textId="77777777" w:rsidR="00040BB1" w:rsidRPr="00040BB1" w:rsidRDefault="00040BB1" w:rsidP="00040BB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40BB1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F038551" w14:textId="77777777" w:rsidR="00040BB1" w:rsidRPr="00040BB1" w:rsidRDefault="00040BB1" w:rsidP="00040BB1">
      <w:pPr>
        <w:rPr>
          <w:rFonts w:eastAsia="Calibri"/>
          <w:sz w:val="28"/>
          <w:szCs w:val="28"/>
          <w:lang w:eastAsia="en-US"/>
        </w:rPr>
      </w:pPr>
      <w:r w:rsidRPr="00040BB1">
        <w:rPr>
          <w:rFonts w:eastAsia="Calibri"/>
          <w:sz w:val="28"/>
          <w:szCs w:val="28"/>
          <w:lang w:eastAsia="en-US"/>
        </w:rPr>
        <w:t xml:space="preserve">1.Затвердити кошторисну документацію  на </w:t>
      </w:r>
      <w:r w:rsidRPr="00040BB1">
        <w:rPr>
          <w:sz w:val="28"/>
          <w:szCs w:val="28"/>
          <w:lang w:eastAsia="ar-SA"/>
        </w:rPr>
        <w:t>« Капітальний ремонт пішохідної доріжки</w:t>
      </w:r>
      <w:r w:rsidRPr="00040BB1">
        <w:rPr>
          <w:rFonts w:eastAsia="Calibri"/>
          <w:sz w:val="28"/>
          <w:szCs w:val="28"/>
          <w:lang w:eastAsia="en-US"/>
        </w:rPr>
        <w:t xml:space="preserve"> </w:t>
      </w:r>
      <w:r w:rsidRPr="00040BB1">
        <w:rPr>
          <w:sz w:val="28"/>
          <w:szCs w:val="28"/>
          <w:lang w:eastAsia="ar-SA"/>
        </w:rPr>
        <w:t>до Костелу Внебовзяття Пресвятої Богородиці</w:t>
      </w:r>
      <w:r w:rsidRPr="00040BB1">
        <w:rPr>
          <w:rFonts w:eastAsia="Calibri"/>
          <w:sz w:val="28"/>
          <w:szCs w:val="28"/>
          <w:lang w:eastAsia="en-US"/>
        </w:rPr>
        <w:t xml:space="preserve"> </w:t>
      </w:r>
      <w:r w:rsidRPr="00040BB1">
        <w:rPr>
          <w:sz w:val="28"/>
          <w:szCs w:val="28"/>
          <w:lang w:eastAsia="ar-SA"/>
        </w:rPr>
        <w:t xml:space="preserve">по вул. Львівська у м. Винники » </w:t>
      </w:r>
    </w:p>
    <w:p w14:paraId="451E7FCB" w14:textId="77777777" w:rsidR="00040BB1" w:rsidRPr="00040BB1" w:rsidRDefault="00040BB1" w:rsidP="00040BB1">
      <w:pPr>
        <w:rPr>
          <w:rFonts w:eastAsia="Calibri"/>
          <w:sz w:val="28"/>
          <w:szCs w:val="28"/>
          <w:lang w:eastAsia="uk-UA"/>
        </w:rPr>
      </w:pPr>
    </w:p>
    <w:p w14:paraId="3E1962E4" w14:textId="77777777" w:rsidR="00040BB1" w:rsidRPr="00040BB1" w:rsidRDefault="00040BB1" w:rsidP="00040BB1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040BB1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EF39DFE" w14:textId="77777777" w:rsidR="00040BB1" w:rsidRPr="00040BB1" w:rsidRDefault="00040BB1" w:rsidP="00040BB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300F8F6" w14:textId="77777777" w:rsidR="00040BB1" w:rsidRPr="00040BB1" w:rsidRDefault="00040BB1" w:rsidP="00040BB1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275BA732" w14:textId="77777777" w:rsidR="00040BB1" w:rsidRPr="00040BB1" w:rsidRDefault="00040BB1" w:rsidP="00040BB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040BB1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В.Квурт</w:t>
      </w:r>
    </w:p>
    <w:p w14:paraId="01C471E0" w14:textId="77777777" w:rsidR="00213958" w:rsidRPr="00040BB1" w:rsidRDefault="00213958" w:rsidP="00471A72">
      <w:pPr>
        <w:rPr>
          <w:sz w:val="28"/>
          <w:szCs w:val="28"/>
        </w:rPr>
      </w:pPr>
    </w:p>
    <w:sectPr w:rsidR="00213958" w:rsidRPr="00040BB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37B4FF" w14:textId="77777777" w:rsidR="00BA3B24" w:rsidRDefault="00BA3B24">
      <w:r>
        <w:separator/>
      </w:r>
    </w:p>
  </w:endnote>
  <w:endnote w:type="continuationSeparator" w:id="0">
    <w:p w14:paraId="5661815B" w14:textId="77777777" w:rsidR="00BA3B24" w:rsidRDefault="00BA3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992843" w14:textId="77777777" w:rsidR="00BA3B24" w:rsidRDefault="00BA3B24">
      <w:r>
        <w:separator/>
      </w:r>
    </w:p>
  </w:footnote>
  <w:footnote w:type="continuationSeparator" w:id="0">
    <w:p w14:paraId="362AD33C" w14:textId="77777777" w:rsidR="00BA3B24" w:rsidRDefault="00BA3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0BB1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3B2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0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91A35-3AC0-490B-8824-B818C04B5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2024-05-30T11:36:00Z</dcterms:modified>
</cp:coreProperties>
</file>