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"Капітальний ремонт   тротуарів  по  вул. Стуса  в м. Винники"  Коригування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FAA30A" w14:textId="77777777" w:rsidR="00372166" w:rsidRPr="00372166" w:rsidRDefault="00372166" w:rsidP="00372166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372166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754D9FD4" w14:textId="77777777" w:rsidR="00372166" w:rsidRPr="00372166" w:rsidRDefault="00372166" w:rsidP="0037216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72166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3DF9891E" w14:textId="77777777" w:rsidR="00372166" w:rsidRPr="00372166" w:rsidRDefault="00372166" w:rsidP="00372166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372166">
        <w:rPr>
          <w:rFonts w:eastAsia="Calibri"/>
          <w:sz w:val="28"/>
          <w:szCs w:val="28"/>
          <w:lang w:eastAsia="en-US"/>
        </w:rPr>
        <w:t xml:space="preserve">1.Затвердити проектно-кошторисну документацію  на </w:t>
      </w:r>
      <w:r w:rsidRPr="00372166">
        <w:rPr>
          <w:sz w:val="28"/>
          <w:szCs w:val="28"/>
          <w:lang w:eastAsia="ar-SA"/>
        </w:rPr>
        <w:t>« Капітальний ремонт тротуарів  по  вул. Стуса  в м. Винники» Коригування.</w:t>
      </w:r>
    </w:p>
    <w:p w14:paraId="290E1C8A" w14:textId="77777777" w:rsidR="00372166" w:rsidRPr="00372166" w:rsidRDefault="00372166" w:rsidP="00372166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372166">
        <w:rPr>
          <w:sz w:val="28"/>
          <w:szCs w:val="28"/>
          <w:lang w:eastAsia="ar-SA"/>
        </w:rPr>
        <w:t xml:space="preserve"> </w:t>
      </w:r>
    </w:p>
    <w:p w14:paraId="1D69AF67" w14:textId="77777777" w:rsidR="00372166" w:rsidRPr="00372166" w:rsidRDefault="00372166" w:rsidP="0037216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72166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A7AD104" w14:textId="77777777" w:rsidR="00372166" w:rsidRPr="00372166" w:rsidRDefault="00372166" w:rsidP="0037216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4B1750C" w14:textId="77777777" w:rsidR="00372166" w:rsidRPr="00372166" w:rsidRDefault="00372166" w:rsidP="00372166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36E42B18" w14:textId="77777777" w:rsidR="00372166" w:rsidRPr="00372166" w:rsidRDefault="00372166" w:rsidP="0037216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72166">
        <w:rPr>
          <w:rFonts w:eastAsia="Calibri"/>
          <w:sz w:val="28"/>
          <w:szCs w:val="28"/>
          <w:lang w:eastAsia="en-US"/>
        </w:rPr>
        <w:t xml:space="preserve"> Міський голова                                                                         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810531" w14:textId="77777777" w:rsidR="006E3533" w:rsidRDefault="006E3533">
      <w:r>
        <w:separator/>
      </w:r>
    </w:p>
  </w:endnote>
  <w:endnote w:type="continuationSeparator" w:id="0">
    <w:p w14:paraId="011DCF7A" w14:textId="77777777" w:rsidR="006E3533" w:rsidRDefault="006E3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E2494D" w14:textId="77777777" w:rsidR="006E3533" w:rsidRDefault="006E3533">
      <w:r>
        <w:separator/>
      </w:r>
    </w:p>
  </w:footnote>
  <w:footnote w:type="continuationSeparator" w:id="0">
    <w:p w14:paraId="0B619B39" w14:textId="77777777" w:rsidR="006E3533" w:rsidRDefault="006E35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2166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533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3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B3FDF-BA86-4F43-B5DE-DE0394E5B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2024-05-30T12:37:00Z</dcterms:modified>
</cp:coreProperties>
</file>