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садового будинку на земельній   ділянці за адресою дачний кооператив "Медик - Університет"   (к/н 4610160300:07:002:0325)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BC0B56" w14:textId="64AD396F" w:rsidR="00083702" w:rsidRPr="00083702" w:rsidRDefault="00083702" w:rsidP="0008370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Петруха А.В., беручи до уваги Витяг з Державного реєстру речових прав на нерухоме майно про реєстрацію права власно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сті   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42686422 від 22.08.2015)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довідку ОКП «БТІ та ЕО» від 28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11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.2019р. №1/1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4504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виконавчий комітет Винниківської міської ради –</w:t>
      </w:r>
    </w:p>
    <w:p w14:paraId="570BDDCC" w14:textId="77777777" w:rsidR="00083702" w:rsidRPr="00083702" w:rsidRDefault="00083702" w:rsidP="0008370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D48C91A" w14:textId="77777777" w:rsidR="00083702" w:rsidRPr="00083702" w:rsidRDefault="00083702" w:rsidP="0008370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C57DD28" w14:textId="77777777" w:rsidR="00083702" w:rsidRPr="00083702" w:rsidRDefault="00083702" w:rsidP="000837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1CC4B56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Петруху Андрію Васильовичу будівельний паспорт забудови земельної ділянки на проектування та будівництво 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 ділянці за адресою дачний кооператив «Медик - Університет» (к/н 4610160300:07:002:0325) у м. Винники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572C2D7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Доручити відділу містобудування виконати будівельний паспорт забудови земельної ділянки на проектування та будівництво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садового будинку на земельній ділянці за адресою дачний кооператив «Медик - Університет» (к/н 4610160300:07:002:0325) у м. Винники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EA9661B" w14:textId="20E407C1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 xml:space="preserve">Садового будинку, який проектується на земельній ділянці 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 адресою дачний кооператив «Медик - Університет» (к/н 4610160300:07:002:0325) у м. Винники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Забава, 85-а</w:t>
      </w:r>
      <w:bookmarkStart w:id="1" w:name="_GoBack"/>
      <w:bookmarkEnd w:id="1"/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4610160300:07:002:0325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73BF0CE5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Петруха А.В.:</w:t>
      </w:r>
    </w:p>
    <w:p w14:paraId="035EAD66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22ECD70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88C220C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302F076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2CFD15B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земельну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99F7EE2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837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6D34A04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2CB51D9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837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Петруху А.В., що будівельні роботи можна розпочинати тільки після отримання відповідних дозволів, згідно державних норм та правил.</w:t>
      </w:r>
    </w:p>
    <w:p w14:paraId="3D0FB5DE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EC0DCCB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7E314BC" w14:textId="77777777" w:rsidR="00083702" w:rsidRPr="00083702" w:rsidRDefault="00083702" w:rsidP="000837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837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837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D9F6AF5" w14:textId="77777777" w:rsidR="00083702" w:rsidRPr="00083702" w:rsidRDefault="00083702" w:rsidP="000837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7D6F9BE" w14:textId="77777777" w:rsidR="00083702" w:rsidRPr="00083702" w:rsidRDefault="00083702" w:rsidP="000837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D37C577" w14:textId="77777777" w:rsidR="00083702" w:rsidRPr="00083702" w:rsidRDefault="00083702" w:rsidP="000837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F9F3F18" w14:textId="77777777" w:rsidR="00083702" w:rsidRPr="00083702" w:rsidRDefault="00083702" w:rsidP="0008370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837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1DF46" w14:textId="77777777" w:rsidR="00E32137" w:rsidRDefault="00E32137">
      <w:r>
        <w:separator/>
      </w:r>
    </w:p>
  </w:endnote>
  <w:endnote w:type="continuationSeparator" w:id="0">
    <w:p w14:paraId="3371B87C" w14:textId="77777777" w:rsidR="00E32137" w:rsidRDefault="00E32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5D709" w14:textId="77777777" w:rsidR="00E32137" w:rsidRDefault="00E32137">
      <w:r>
        <w:separator/>
      </w:r>
    </w:p>
  </w:footnote>
  <w:footnote w:type="continuationSeparator" w:id="0">
    <w:p w14:paraId="48038892" w14:textId="77777777" w:rsidR="00E32137" w:rsidRDefault="00E32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370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2137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7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D0D3C-FAE4-4FE9-8B0F-055674A13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2592</Words>
  <Characters>1479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2024-06-03T09:21:00Z</dcterms:modified>
</cp:coreProperties>
</file>