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на "Капітальний ремонт будівлі   Народного дому по вул. Шевченка,5 у м. Винники  Львівської області (утеплення фасаду)"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596D7E" w14:textId="77777777" w:rsidR="00BB45FF" w:rsidRPr="00BB45FF" w:rsidRDefault="00BB45FF" w:rsidP="00BB45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B45FF">
        <w:rPr>
          <w:rFonts w:eastAsia="Calibri"/>
          <w:szCs w:val="24"/>
          <w:lang w:eastAsia="en-US"/>
        </w:rPr>
        <w:t xml:space="preserve">       </w:t>
      </w:r>
      <w:r w:rsidRPr="00BB45FF">
        <w:rPr>
          <w:rFonts w:eastAsia="Calibri"/>
          <w:sz w:val="28"/>
          <w:szCs w:val="28"/>
          <w:lang w:eastAsia="en-US"/>
        </w:rPr>
        <w:t>Керуючись Законом України «П</w:t>
      </w:r>
      <w:bookmarkStart w:id="1" w:name="_GoBack"/>
      <w:bookmarkEnd w:id="1"/>
      <w:r w:rsidRPr="00BB45FF">
        <w:rPr>
          <w:rFonts w:eastAsia="Calibri"/>
          <w:sz w:val="28"/>
          <w:szCs w:val="28"/>
          <w:lang w:eastAsia="en-US"/>
        </w:rPr>
        <w:t>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4CA3464" w14:textId="77777777" w:rsidR="00BB45FF" w:rsidRPr="00BB45FF" w:rsidRDefault="00BB45FF" w:rsidP="00BB45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B45F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C48D452" w14:textId="77777777" w:rsidR="00BB45FF" w:rsidRPr="00BB45FF" w:rsidRDefault="00BB45FF" w:rsidP="00BB45FF">
      <w:pPr>
        <w:suppressAutoHyphens/>
        <w:ind w:right="-15"/>
        <w:rPr>
          <w:sz w:val="28"/>
          <w:szCs w:val="28"/>
          <w:lang w:eastAsia="ar-SA"/>
        </w:rPr>
      </w:pPr>
      <w:r w:rsidRPr="00BB45FF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BB45FF">
        <w:rPr>
          <w:sz w:val="28"/>
          <w:szCs w:val="28"/>
          <w:lang w:eastAsia="ar-SA"/>
        </w:rPr>
        <w:t xml:space="preserve"> «Капітальний ремонт будівлі Народного дому по вул. Шевченка,5 у м. Винники Львівської області (утеплення фасаду)»</w:t>
      </w:r>
    </w:p>
    <w:p w14:paraId="61060828" w14:textId="77777777" w:rsidR="00BB45FF" w:rsidRPr="00BB45FF" w:rsidRDefault="00BB45FF" w:rsidP="00BB45FF">
      <w:pPr>
        <w:rPr>
          <w:rFonts w:eastAsia="Calibri"/>
          <w:sz w:val="28"/>
          <w:szCs w:val="28"/>
          <w:lang w:eastAsia="uk-UA"/>
        </w:rPr>
      </w:pPr>
    </w:p>
    <w:p w14:paraId="3F73D37A" w14:textId="77777777" w:rsidR="00BB45FF" w:rsidRPr="00BB45FF" w:rsidRDefault="00BB45FF" w:rsidP="00BB45FF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BB45F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984CD34" w14:textId="77777777" w:rsidR="00BB45FF" w:rsidRPr="00BB45FF" w:rsidRDefault="00BB45FF" w:rsidP="00BB45F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6C13495" w14:textId="77777777" w:rsidR="00BB45FF" w:rsidRPr="00BB45FF" w:rsidRDefault="00BB45FF" w:rsidP="00BB45FF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4D0B1929" w14:textId="77777777" w:rsidR="00BB45FF" w:rsidRPr="00BB45FF" w:rsidRDefault="00BB45FF" w:rsidP="00BB45F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B45FF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492E7" w14:textId="77777777" w:rsidR="00497FC4" w:rsidRDefault="00497FC4">
      <w:r>
        <w:separator/>
      </w:r>
    </w:p>
  </w:endnote>
  <w:endnote w:type="continuationSeparator" w:id="0">
    <w:p w14:paraId="74ABF818" w14:textId="77777777" w:rsidR="00497FC4" w:rsidRDefault="00497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EA8E4" w14:textId="77777777" w:rsidR="00497FC4" w:rsidRDefault="00497FC4">
      <w:r>
        <w:separator/>
      </w:r>
    </w:p>
  </w:footnote>
  <w:footnote w:type="continuationSeparator" w:id="0">
    <w:p w14:paraId="63E6A239" w14:textId="77777777" w:rsidR="00497FC4" w:rsidRDefault="00497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97FC4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45F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5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0BEAD-19F3-4859-94D8-B05299EB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944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2024-05-30T12:39:00Z</dcterms:modified>
</cp:coreProperties>
</file>