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каналізаційного трубопроводу по вул. Забава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F757EC" w14:textId="77777777" w:rsidR="00EB3E9E" w:rsidRPr="00EB3E9E" w:rsidRDefault="00EB3E9E" w:rsidP="00EB3E9E">
      <w:pPr>
        <w:ind w:firstLine="720"/>
        <w:jc w:val="both"/>
        <w:rPr>
          <w:sz w:val="28"/>
          <w:szCs w:val="28"/>
        </w:rPr>
      </w:pPr>
      <w:r w:rsidRPr="00EB3E9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4F4E948" w14:textId="77777777" w:rsidR="00EB3E9E" w:rsidRPr="00EB3E9E" w:rsidRDefault="00EB3E9E" w:rsidP="00EB3E9E">
      <w:pPr>
        <w:jc w:val="both"/>
        <w:rPr>
          <w:sz w:val="28"/>
          <w:szCs w:val="28"/>
        </w:rPr>
      </w:pPr>
    </w:p>
    <w:p w14:paraId="12A61C0B" w14:textId="77777777" w:rsidR="00EB3E9E" w:rsidRPr="00EB3E9E" w:rsidRDefault="00EB3E9E" w:rsidP="00EB3E9E">
      <w:pPr>
        <w:jc w:val="center"/>
        <w:rPr>
          <w:sz w:val="28"/>
          <w:szCs w:val="28"/>
        </w:rPr>
      </w:pPr>
      <w:bookmarkStart w:id="1" w:name="_GoBack"/>
      <w:bookmarkEnd w:id="1"/>
      <w:r w:rsidRPr="00EB3E9E">
        <w:rPr>
          <w:sz w:val="28"/>
          <w:szCs w:val="28"/>
        </w:rPr>
        <w:t>ВИРІШИВ:</w:t>
      </w:r>
    </w:p>
    <w:p w14:paraId="098E7DE8" w14:textId="77777777" w:rsidR="00EB3E9E" w:rsidRPr="00EB3E9E" w:rsidRDefault="00EB3E9E" w:rsidP="00EB3E9E">
      <w:pPr>
        <w:jc w:val="both"/>
        <w:rPr>
          <w:sz w:val="28"/>
          <w:szCs w:val="28"/>
        </w:rPr>
      </w:pPr>
    </w:p>
    <w:p w14:paraId="3A80F1B1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1.</w:t>
      </w:r>
      <w:r w:rsidRPr="00EB3E9E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будівництво каналізаційного трубопроводу по вул. Забава у м. Винники.</w:t>
      </w:r>
    </w:p>
    <w:p w14:paraId="7FC4E6EB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2.</w:t>
      </w:r>
      <w:r w:rsidRPr="00EB3E9E">
        <w:rPr>
          <w:sz w:val="28"/>
          <w:szCs w:val="28"/>
        </w:rPr>
        <w:tab/>
        <w:t>Доручити відділу містобудування виконати містобудівні умови та обмеження на будівництво каналізаційного трубопроводу по вул. Забава у м. Винники.</w:t>
      </w:r>
    </w:p>
    <w:p w14:paraId="3FDBBA7C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3.</w:t>
      </w:r>
      <w:r w:rsidRPr="00EB3E9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B8DFD49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3.1.</w:t>
      </w:r>
      <w:r w:rsidRPr="00EB3E9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413ADC58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3.2.</w:t>
      </w:r>
      <w:r w:rsidRPr="00EB3E9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A23FB82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3.3.</w:t>
      </w:r>
      <w:r w:rsidRPr="00EB3E9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1744E0B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3.4.</w:t>
      </w:r>
      <w:r w:rsidRPr="00EB3E9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5E2CF18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lastRenderedPageBreak/>
        <w:t>3.5.</w:t>
      </w:r>
      <w:r w:rsidRPr="00EB3E9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92F900D" w14:textId="77777777" w:rsidR="00EB3E9E" w:rsidRPr="00EB3E9E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4.</w:t>
      </w:r>
      <w:r w:rsidRPr="00EB3E9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B635BC" w14:textId="77777777" w:rsidR="00EB3E9E" w:rsidRPr="00EB3E9E" w:rsidRDefault="00EB3E9E" w:rsidP="00EB3E9E">
      <w:pPr>
        <w:jc w:val="both"/>
        <w:rPr>
          <w:sz w:val="28"/>
          <w:szCs w:val="28"/>
        </w:rPr>
      </w:pPr>
    </w:p>
    <w:p w14:paraId="49386688" w14:textId="77777777" w:rsidR="00EB3E9E" w:rsidRPr="00EB3E9E" w:rsidRDefault="00EB3E9E" w:rsidP="00EB3E9E">
      <w:pPr>
        <w:jc w:val="both"/>
        <w:rPr>
          <w:sz w:val="28"/>
          <w:szCs w:val="28"/>
        </w:rPr>
      </w:pPr>
    </w:p>
    <w:p w14:paraId="13C24534" w14:textId="77777777" w:rsidR="00EB3E9E" w:rsidRPr="00EB3E9E" w:rsidRDefault="00EB3E9E" w:rsidP="00EB3E9E">
      <w:pPr>
        <w:jc w:val="both"/>
        <w:rPr>
          <w:sz w:val="28"/>
          <w:szCs w:val="28"/>
        </w:rPr>
      </w:pPr>
    </w:p>
    <w:p w14:paraId="1EE58E8B" w14:textId="77777777" w:rsidR="00EB3E9E" w:rsidRPr="00EB3E9E" w:rsidRDefault="00EB3E9E" w:rsidP="00EB3E9E">
      <w:pPr>
        <w:jc w:val="both"/>
        <w:rPr>
          <w:sz w:val="28"/>
          <w:szCs w:val="28"/>
        </w:rPr>
      </w:pPr>
    </w:p>
    <w:p w14:paraId="01C471E0" w14:textId="679A3C3E" w:rsidR="00213958" w:rsidRPr="006F2805" w:rsidRDefault="00EB3E9E" w:rsidP="00EB3E9E">
      <w:pPr>
        <w:jc w:val="both"/>
        <w:rPr>
          <w:sz w:val="28"/>
          <w:szCs w:val="28"/>
        </w:rPr>
      </w:pPr>
      <w:r w:rsidRPr="00EB3E9E">
        <w:rPr>
          <w:sz w:val="28"/>
          <w:szCs w:val="28"/>
        </w:rPr>
        <w:t>Міський голова</w:t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</w:r>
      <w:r w:rsidRPr="00EB3E9E">
        <w:rPr>
          <w:sz w:val="28"/>
          <w:szCs w:val="28"/>
        </w:rPr>
        <w:tab/>
        <w:t>В.Л.Квурт</w:t>
      </w:r>
      <w:r w:rsidRPr="00EB3E9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66783" w14:textId="77777777" w:rsidR="00AB3D56" w:rsidRDefault="00AB3D56">
      <w:r>
        <w:separator/>
      </w:r>
    </w:p>
  </w:endnote>
  <w:endnote w:type="continuationSeparator" w:id="0">
    <w:p w14:paraId="1E819D8F" w14:textId="77777777" w:rsidR="00AB3D56" w:rsidRDefault="00AB3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15EC4" w14:textId="77777777" w:rsidR="00AB3D56" w:rsidRDefault="00AB3D56">
      <w:r>
        <w:separator/>
      </w:r>
    </w:p>
  </w:footnote>
  <w:footnote w:type="continuationSeparator" w:id="0">
    <w:p w14:paraId="127C7F54" w14:textId="77777777" w:rsidR="00AB3D56" w:rsidRDefault="00AB3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3D5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3E9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12E13-B8BD-4223-97CF-AD439C496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2024-06-03T09:41:00Z</dcterms:modified>
</cp:coreProperties>
</file>