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тротуару по вул.   Шевченка від вул. Пушкіна до вул. Львівської  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D7C1EA" w14:textId="77777777" w:rsidR="00BF6DDB" w:rsidRPr="00BF6DDB" w:rsidRDefault="00BF6DDB" w:rsidP="00BF6DDB">
      <w:pPr>
        <w:jc w:val="both"/>
        <w:rPr>
          <w:sz w:val="28"/>
          <w:szCs w:val="28"/>
        </w:rPr>
      </w:pPr>
      <w:r w:rsidRPr="00BF6DDB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36BDA448" w14:textId="77777777" w:rsidR="00BF6DDB" w:rsidRDefault="00BF6DDB" w:rsidP="00BF6DDB">
      <w:pPr>
        <w:jc w:val="both"/>
        <w:rPr>
          <w:sz w:val="28"/>
          <w:szCs w:val="28"/>
        </w:rPr>
      </w:pPr>
      <w:r w:rsidRPr="00BF6DDB">
        <w:rPr>
          <w:sz w:val="28"/>
          <w:szCs w:val="28"/>
        </w:rPr>
        <w:t xml:space="preserve">                                                                  </w:t>
      </w:r>
    </w:p>
    <w:p w14:paraId="4DBB85E5" w14:textId="77777777" w:rsidR="00BF6DDB" w:rsidRDefault="00BF6DDB" w:rsidP="00BF6DDB">
      <w:pPr>
        <w:jc w:val="both"/>
        <w:rPr>
          <w:sz w:val="28"/>
          <w:szCs w:val="28"/>
        </w:rPr>
      </w:pPr>
    </w:p>
    <w:p w14:paraId="453700F4" w14:textId="30C84787" w:rsidR="00BF6DDB" w:rsidRDefault="00BF6DDB" w:rsidP="00BF6DDB">
      <w:pPr>
        <w:jc w:val="center"/>
        <w:rPr>
          <w:sz w:val="28"/>
          <w:szCs w:val="28"/>
        </w:rPr>
      </w:pPr>
      <w:r w:rsidRPr="00BF6DDB">
        <w:rPr>
          <w:sz w:val="28"/>
          <w:szCs w:val="28"/>
        </w:rPr>
        <w:t>ВИРІШИВ:</w:t>
      </w:r>
    </w:p>
    <w:p w14:paraId="0E6CCB81" w14:textId="7EC7D5F2" w:rsidR="00BF6DDB" w:rsidRDefault="00BF6DDB" w:rsidP="00BF6DDB">
      <w:pPr>
        <w:jc w:val="center"/>
        <w:rPr>
          <w:sz w:val="28"/>
          <w:szCs w:val="28"/>
        </w:rPr>
      </w:pPr>
    </w:p>
    <w:p w14:paraId="5367AD0F" w14:textId="77777777" w:rsidR="00BF6DDB" w:rsidRPr="00BF6DDB" w:rsidRDefault="00BF6DDB" w:rsidP="00BF6DDB">
      <w:pPr>
        <w:jc w:val="center"/>
        <w:rPr>
          <w:sz w:val="28"/>
          <w:szCs w:val="28"/>
        </w:rPr>
      </w:pPr>
    </w:p>
    <w:p w14:paraId="6A2C6D66" w14:textId="77777777" w:rsidR="00BF6DDB" w:rsidRPr="00BF6DDB" w:rsidRDefault="00BF6DDB" w:rsidP="00BF6DDB">
      <w:pPr>
        <w:jc w:val="both"/>
        <w:rPr>
          <w:sz w:val="28"/>
          <w:szCs w:val="28"/>
        </w:rPr>
      </w:pPr>
      <w:r w:rsidRPr="00BF6DDB">
        <w:rPr>
          <w:sz w:val="28"/>
          <w:szCs w:val="28"/>
        </w:rPr>
        <w:t>1. Затвердити кошторисну  документацію на « Капітальний ремонт тротуару по вул. Шевченка від вул. Пушкіна до вул. Львівської у м. Винники »</w:t>
      </w:r>
    </w:p>
    <w:p w14:paraId="456DDD50" w14:textId="77777777" w:rsidR="00BF6DDB" w:rsidRPr="00BF6DDB" w:rsidRDefault="00BF6DDB" w:rsidP="00BF6DDB">
      <w:pPr>
        <w:jc w:val="both"/>
        <w:rPr>
          <w:sz w:val="28"/>
          <w:szCs w:val="28"/>
        </w:rPr>
      </w:pPr>
    </w:p>
    <w:p w14:paraId="22D01830" w14:textId="77777777" w:rsidR="00BF6DDB" w:rsidRPr="00BF6DDB" w:rsidRDefault="00BF6DDB" w:rsidP="00BF6DDB">
      <w:pPr>
        <w:jc w:val="both"/>
        <w:rPr>
          <w:sz w:val="28"/>
          <w:szCs w:val="28"/>
        </w:rPr>
      </w:pPr>
      <w:r w:rsidRPr="00BF6DD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43C9FEA" w14:textId="4B66F3F0" w:rsidR="00BF6DDB" w:rsidRDefault="00BF6DDB" w:rsidP="00BF6DDB">
      <w:pPr>
        <w:jc w:val="both"/>
        <w:rPr>
          <w:sz w:val="28"/>
          <w:szCs w:val="28"/>
        </w:rPr>
      </w:pPr>
    </w:p>
    <w:p w14:paraId="47A90FB6" w14:textId="3BCC8492" w:rsidR="00BF6DDB" w:rsidRDefault="00BF6DDB" w:rsidP="00BF6DDB">
      <w:pPr>
        <w:jc w:val="both"/>
        <w:rPr>
          <w:sz w:val="28"/>
          <w:szCs w:val="28"/>
        </w:rPr>
      </w:pPr>
    </w:p>
    <w:p w14:paraId="3006AB82" w14:textId="77777777" w:rsidR="00BF6DDB" w:rsidRPr="00BF6DDB" w:rsidRDefault="00BF6DDB" w:rsidP="00BF6DDB">
      <w:pPr>
        <w:jc w:val="both"/>
        <w:rPr>
          <w:sz w:val="28"/>
          <w:szCs w:val="28"/>
        </w:rPr>
      </w:pPr>
      <w:bookmarkStart w:id="1" w:name="_GoBack"/>
      <w:bookmarkEnd w:id="1"/>
    </w:p>
    <w:p w14:paraId="44CF8982" w14:textId="77777777" w:rsidR="00BF6DDB" w:rsidRPr="00BF6DDB" w:rsidRDefault="00BF6DDB" w:rsidP="00BF6DDB">
      <w:pPr>
        <w:jc w:val="both"/>
        <w:rPr>
          <w:sz w:val="28"/>
          <w:szCs w:val="28"/>
        </w:rPr>
      </w:pPr>
      <w:r w:rsidRPr="00BF6DDB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BF6DD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EB5E3" w14:textId="77777777" w:rsidR="00EF3D16" w:rsidRDefault="00EF3D16">
      <w:r>
        <w:separator/>
      </w:r>
    </w:p>
  </w:endnote>
  <w:endnote w:type="continuationSeparator" w:id="0">
    <w:p w14:paraId="06AFBE3B" w14:textId="77777777" w:rsidR="00EF3D16" w:rsidRDefault="00EF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EDF9A" w14:textId="77777777" w:rsidR="00EF3D16" w:rsidRDefault="00EF3D16">
      <w:r>
        <w:separator/>
      </w:r>
    </w:p>
  </w:footnote>
  <w:footnote w:type="continuationSeparator" w:id="0">
    <w:p w14:paraId="47AC0BF1" w14:textId="77777777" w:rsidR="00EF3D16" w:rsidRDefault="00EF3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6DDB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3D1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BF483-2347-4C80-A464-7C60FC969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2024-06-06T09:20:00Z</dcterms:modified>
</cp:coreProperties>
</file>