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тротуару від вул.   Гагаріна до вул. Забави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07698D" w14:textId="77777777" w:rsidR="00BF340C" w:rsidRPr="00BF340C" w:rsidRDefault="00BF340C" w:rsidP="00BF340C">
      <w:pPr>
        <w:jc w:val="both"/>
        <w:rPr>
          <w:sz w:val="28"/>
          <w:szCs w:val="28"/>
        </w:rPr>
      </w:pPr>
      <w:r w:rsidRPr="00BF340C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6A71128A" w14:textId="77777777" w:rsidR="00470423" w:rsidRDefault="00470423" w:rsidP="00BF340C">
      <w:pPr>
        <w:jc w:val="center"/>
        <w:rPr>
          <w:sz w:val="28"/>
          <w:szCs w:val="28"/>
        </w:rPr>
      </w:pPr>
    </w:p>
    <w:p w14:paraId="6D137CC3" w14:textId="77777777" w:rsidR="00470423" w:rsidRDefault="00470423" w:rsidP="00BF340C">
      <w:pPr>
        <w:jc w:val="center"/>
        <w:rPr>
          <w:sz w:val="28"/>
          <w:szCs w:val="28"/>
        </w:rPr>
      </w:pPr>
    </w:p>
    <w:p w14:paraId="01692888" w14:textId="0EE11C9D" w:rsidR="00BF340C" w:rsidRDefault="00BF340C" w:rsidP="00BF340C">
      <w:pPr>
        <w:jc w:val="center"/>
        <w:rPr>
          <w:sz w:val="28"/>
          <w:szCs w:val="28"/>
        </w:rPr>
      </w:pPr>
      <w:bookmarkStart w:id="1" w:name="_GoBack"/>
      <w:bookmarkEnd w:id="1"/>
      <w:r w:rsidRPr="00BF340C">
        <w:rPr>
          <w:sz w:val="28"/>
          <w:szCs w:val="28"/>
        </w:rPr>
        <w:t>ВИРІШИВ:</w:t>
      </w:r>
    </w:p>
    <w:p w14:paraId="3A651BA8" w14:textId="77777777" w:rsidR="00BF340C" w:rsidRPr="00BF340C" w:rsidRDefault="00BF340C" w:rsidP="00BF340C">
      <w:pPr>
        <w:jc w:val="both"/>
        <w:rPr>
          <w:sz w:val="28"/>
          <w:szCs w:val="28"/>
        </w:rPr>
      </w:pPr>
    </w:p>
    <w:p w14:paraId="3A44A8DF" w14:textId="77777777" w:rsidR="00BF340C" w:rsidRPr="00BF340C" w:rsidRDefault="00BF340C" w:rsidP="00BF340C">
      <w:pPr>
        <w:jc w:val="both"/>
        <w:rPr>
          <w:sz w:val="28"/>
          <w:szCs w:val="28"/>
        </w:rPr>
      </w:pPr>
      <w:r w:rsidRPr="00BF340C">
        <w:rPr>
          <w:sz w:val="28"/>
          <w:szCs w:val="28"/>
        </w:rPr>
        <w:t>1. Затвердити кошторисну  документацію на « Капітальний ремонт тротуару від вул. Гагаріна до вул. Забава  у м. Винники »</w:t>
      </w:r>
    </w:p>
    <w:p w14:paraId="770F4714" w14:textId="77777777" w:rsidR="00BF340C" w:rsidRPr="00BF340C" w:rsidRDefault="00BF340C" w:rsidP="00BF340C">
      <w:pPr>
        <w:jc w:val="both"/>
        <w:rPr>
          <w:sz w:val="28"/>
          <w:szCs w:val="28"/>
        </w:rPr>
      </w:pPr>
    </w:p>
    <w:p w14:paraId="2026CE4B" w14:textId="77777777" w:rsidR="00BF340C" w:rsidRPr="00BF340C" w:rsidRDefault="00BF340C" w:rsidP="00BF340C">
      <w:pPr>
        <w:jc w:val="both"/>
        <w:rPr>
          <w:sz w:val="28"/>
          <w:szCs w:val="28"/>
        </w:rPr>
      </w:pPr>
      <w:r w:rsidRPr="00BF340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BC4C8D3" w14:textId="77777777" w:rsidR="00BF340C" w:rsidRPr="00BF340C" w:rsidRDefault="00BF340C" w:rsidP="00BF340C">
      <w:pPr>
        <w:jc w:val="both"/>
        <w:rPr>
          <w:sz w:val="28"/>
          <w:szCs w:val="28"/>
        </w:rPr>
      </w:pPr>
    </w:p>
    <w:p w14:paraId="1758F543" w14:textId="77777777" w:rsidR="00BF340C" w:rsidRPr="00BF340C" w:rsidRDefault="00BF340C" w:rsidP="00BF340C">
      <w:pPr>
        <w:jc w:val="both"/>
        <w:rPr>
          <w:sz w:val="28"/>
          <w:szCs w:val="28"/>
        </w:rPr>
      </w:pPr>
      <w:r w:rsidRPr="00BF340C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4AC5BE11" w14:textId="77777777" w:rsidR="00BF340C" w:rsidRPr="00BF340C" w:rsidRDefault="00BF340C" w:rsidP="00BF340C">
      <w:pPr>
        <w:jc w:val="both"/>
        <w:rPr>
          <w:sz w:val="28"/>
          <w:szCs w:val="28"/>
        </w:rPr>
      </w:pPr>
    </w:p>
    <w:p w14:paraId="01C471E0" w14:textId="1F196AE5" w:rsidR="00213958" w:rsidRPr="006F2805" w:rsidRDefault="00BF340C" w:rsidP="00BF340C">
      <w:pPr>
        <w:rPr>
          <w:sz w:val="28"/>
          <w:szCs w:val="28"/>
        </w:rPr>
      </w:pPr>
      <w:r w:rsidRPr="00BF340C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B90FD" w14:textId="77777777" w:rsidR="00930DC5" w:rsidRDefault="00930DC5">
      <w:r>
        <w:separator/>
      </w:r>
    </w:p>
  </w:endnote>
  <w:endnote w:type="continuationSeparator" w:id="0">
    <w:p w14:paraId="5F08BC9C" w14:textId="77777777" w:rsidR="00930DC5" w:rsidRDefault="0093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FE438" w14:textId="77777777" w:rsidR="00930DC5" w:rsidRDefault="00930DC5">
      <w:r>
        <w:separator/>
      </w:r>
    </w:p>
  </w:footnote>
  <w:footnote w:type="continuationSeparator" w:id="0">
    <w:p w14:paraId="4F6610C3" w14:textId="77777777" w:rsidR="00930DC5" w:rsidRDefault="00930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6F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0423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0DC5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340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8B5F2-E516-4D07-86ED-5BFA04923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2024-06-05T12:21:00Z</dcterms:modified>
</cp:coreProperties>
</file>