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580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з  " Будівництво дощового каналізаційного   колектора по вул. Незалежності ( від вул.  І. Франка до вул. Загороддя ) у м. Винники 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3BBDF61" w14:textId="77777777" w:rsidR="008B7F15" w:rsidRPr="008B7F15" w:rsidRDefault="008B7F15" w:rsidP="008B7F15">
      <w:pPr>
        <w:jc w:val="both"/>
        <w:rPr>
          <w:sz w:val="28"/>
          <w:szCs w:val="28"/>
        </w:rPr>
      </w:pPr>
      <w:r w:rsidRPr="008B7F15">
        <w:rPr>
          <w:sz w:val="28"/>
          <w:szCs w:val="28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57849702" w14:textId="77777777" w:rsidR="008B7F15" w:rsidRDefault="008B7F15" w:rsidP="008B7F15">
      <w:pPr>
        <w:jc w:val="both"/>
        <w:rPr>
          <w:sz w:val="28"/>
          <w:szCs w:val="28"/>
        </w:rPr>
      </w:pPr>
      <w:r w:rsidRPr="008B7F15">
        <w:rPr>
          <w:sz w:val="28"/>
          <w:szCs w:val="28"/>
        </w:rPr>
        <w:t xml:space="preserve">                                                                   </w:t>
      </w:r>
    </w:p>
    <w:p w14:paraId="497561BB" w14:textId="14A202D8" w:rsidR="008B7F15" w:rsidRDefault="008B7F15" w:rsidP="008B7F15">
      <w:pPr>
        <w:jc w:val="center"/>
        <w:rPr>
          <w:sz w:val="28"/>
          <w:szCs w:val="28"/>
        </w:rPr>
      </w:pPr>
      <w:r w:rsidRPr="008B7F15">
        <w:rPr>
          <w:sz w:val="28"/>
          <w:szCs w:val="28"/>
        </w:rPr>
        <w:t>ВИРІШИВ:</w:t>
      </w:r>
    </w:p>
    <w:p w14:paraId="2653C727" w14:textId="77777777" w:rsidR="008B7F15" w:rsidRPr="008B7F15" w:rsidRDefault="008B7F15" w:rsidP="008B7F15">
      <w:pPr>
        <w:jc w:val="center"/>
        <w:rPr>
          <w:sz w:val="28"/>
          <w:szCs w:val="28"/>
        </w:rPr>
      </w:pPr>
    </w:p>
    <w:p w14:paraId="37332670" w14:textId="77777777" w:rsidR="008B7F15" w:rsidRPr="008B7F15" w:rsidRDefault="008B7F15" w:rsidP="008B7F15">
      <w:pPr>
        <w:jc w:val="both"/>
        <w:rPr>
          <w:sz w:val="28"/>
          <w:szCs w:val="28"/>
        </w:rPr>
      </w:pPr>
      <w:r w:rsidRPr="008B7F15">
        <w:rPr>
          <w:sz w:val="28"/>
          <w:szCs w:val="28"/>
        </w:rPr>
        <w:t xml:space="preserve">1.Затвердити робочий  проект з « Будівництво дощового каналізаційного колектора по вул. Незалежності ( від вул. І. Франка до вул. Загороддя) у м. Винники» </w:t>
      </w:r>
    </w:p>
    <w:p w14:paraId="405678EB" w14:textId="77777777" w:rsidR="008B7F15" w:rsidRPr="008B7F15" w:rsidRDefault="008B7F15" w:rsidP="008B7F15">
      <w:pPr>
        <w:jc w:val="both"/>
        <w:rPr>
          <w:sz w:val="28"/>
          <w:szCs w:val="28"/>
        </w:rPr>
      </w:pPr>
    </w:p>
    <w:p w14:paraId="5069AE3B" w14:textId="77777777" w:rsidR="008B7F15" w:rsidRPr="008B7F15" w:rsidRDefault="008B7F15" w:rsidP="008B7F15">
      <w:pPr>
        <w:jc w:val="both"/>
        <w:rPr>
          <w:sz w:val="28"/>
          <w:szCs w:val="28"/>
        </w:rPr>
      </w:pPr>
      <w:r w:rsidRPr="008B7F15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14DE5A1" w14:textId="770BDCDC" w:rsidR="008B7F15" w:rsidRDefault="008B7F15" w:rsidP="008B7F15">
      <w:pPr>
        <w:jc w:val="both"/>
        <w:rPr>
          <w:sz w:val="28"/>
          <w:szCs w:val="28"/>
        </w:rPr>
      </w:pPr>
    </w:p>
    <w:p w14:paraId="1D24DEE2" w14:textId="2A873A6D" w:rsidR="008B7F15" w:rsidRDefault="008B7F15" w:rsidP="008B7F15">
      <w:pPr>
        <w:jc w:val="both"/>
        <w:rPr>
          <w:sz w:val="28"/>
          <w:szCs w:val="28"/>
        </w:rPr>
      </w:pPr>
    </w:p>
    <w:p w14:paraId="20D93586" w14:textId="77777777" w:rsidR="008B7F15" w:rsidRPr="008B7F15" w:rsidRDefault="008B7F15" w:rsidP="008B7F15">
      <w:pPr>
        <w:jc w:val="both"/>
        <w:rPr>
          <w:sz w:val="28"/>
          <w:szCs w:val="28"/>
        </w:rPr>
      </w:pPr>
      <w:bookmarkStart w:id="1" w:name="_GoBack"/>
      <w:bookmarkEnd w:id="1"/>
    </w:p>
    <w:p w14:paraId="246EFCF3" w14:textId="77777777" w:rsidR="008B7F15" w:rsidRPr="008B7F15" w:rsidRDefault="008B7F15" w:rsidP="008B7F15">
      <w:pPr>
        <w:jc w:val="both"/>
        <w:rPr>
          <w:sz w:val="28"/>
          <w:szCs w:val="28"/>
        </w:rPr>
      </w:pPr>
      <w:r w:rsidRPr="008B7F15">
        <w:rPr>
          <w:sz w:val="28"/>
          <w:szCs w:val="28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8B7F15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E85718" w14:textId="77777777" w:rsidR="00273381" w:rsidRDefault="00273381">
      <w:r>
        <w:separator/>
      </w:r>
    </w:p>
  </w:endnote>
  <w:endnote w:type="continuationSeparator" w:id="0">
    <w:p w14:paraId="22DA6DB4" w14:textId="77777777" w:rsidR="00273381" w:rsidRDefault="0027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37B4D2" w14:textId="77777777" w:rsidR="00273381" w:rsidRDefault="00273381">
      <w:r>
        <w:separator/>
      </w:r>
    </w:p>
  </w:footnote>
  <w:footnote w:type="continuationSeparator" w:id="0">
    <w:p w14:paraId="4559C8C6" w14:textId="77777777" w:rsidR="00273381" w:rsidRDefault="002733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73381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B7F15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45462A-5E94-4023-9A6A-762B45193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940</Words>
  <Characters>536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2024-06-05T13:18:00Z</dcterms:modified>
</cp:coreProperties>
</file>