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 "Капітальний ремонт каналізаційного   трубопроводу  перехрестя вулиць   Крушельницької-Руська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C6ABF3" w14:textId="77777777" w:rsidR="00952DA4" w:rsidRPr="00952DA4" w:rsidRDefault="00952DA4" w:rsidP="00952DA4">
      <w:pPr>
        <w:ind w:firstLine="720"/>
        <w:jc w:val="both"/>
        <w:rPr>
          <w:sz w:val="28"/>
          <w:szCs w:val="28"/>
        </w:rPr>
      </w:pPr>
      <w:r w:rsidRPr="00952DA4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6AE24BF0" w14:textId="77777777" w:rsidR="00952DA4" w:rsidRDefault="00952DA4" w:rsidP="00952DA4">
      <w:pPr>
        <w:jc w:val="both"/>
        <w:rPr>
          <w:sz w:val="28"/>
          <w:szCs w:val="28"/>
        </w:rPr>
      </w:pPr>
      <w:r w:rsidRPr="00952DA4">
        <w:rPr>
          <w:sz w:val="28"/>
          <w:szCs w:val="28"/>
        </w:rPr>
        <w:t xml:space="preserve">                                                                   </w:t>
      </w:r>
    </w:p>
    <w:p w14:paraId="3EBF8A61" w14:textId="0688363E" w:rsidR="00952DA4" w:rsidRDefault="00952DA4" w:rsidP="00952DA4">
      <w:pPr>
        <w:jc w:val="center"/>
        <w:rPr>
          <w:sz w:val="28"/>
          <w:szCs w:val="28"/>
        </w:rPr>
      </w:pPr>
      <w:r w:rsidRPr="00952DA4">
        <w:rPr>
          <w:sz w:val="28"/>
          <w:szCs w:val="28"/>
        </w:rPr>
        <w:t>ВИРІШИВ:</w:t>
      </w:r>
    </w:p>
    <w:p w14:paraId="3295AC56" w14:textId="77777777" w:rsidR="00952DA4" w:rsidRPr="00952DA4" w:rsidRDefault="00952DA4" w:rsidP="00952DA4">
      <w:pPr>
        <w:jc w:val="center"/>
        <w:rPr>
          <w:sz w:val="28"/>
          <w:szCs w:val="28"/>
        </w:rPr>
      </w:pPr>
    </w:p>
    <w:p w14:paraId="27CC2402" w14:textId="17F593CE" w:rsidR="00952DA4" w:rsidRPr="00952DA4" w:rsidRDefault="00952DA4" w:rsidP="00952DA4">
      <w:pPr>
        <w:jc w:val="both"/>
        <w:rPr>
          <w:sz w:val="28"/>
          <w:szCs w:val="28"/>
        </w:rPr>
      </w:pPr>
      <w:r w:rsidRPr="00952DA4">
        <w:rPr>
          <w:sz w:val="28"/>
          <w:szCs w:val="28"/>
        </w:rPr>
        <w:t>1.Затвердити кошторисну документацію на «Капітальний ремонт каналізаційного</w:t>
      </w:r>
      <w:r>
        <w:rPr>
          <w:sz w:val="28"/>
          <w:szCs w:val="28"/>
        </w:rPr>
        <w:t xml:space="preserve"> </w:t>
      </w:r>
      <w:r w:rsidRPr="00952DA4">
        <w:rPr>
          <w:sz w:val="28"/>
          <w:szCs w:val="28"/>
        </w:rPr>
        <w:t>трубопроводу  перехрестя вулиць Крушельницької-Руська у м. Винники»</w:t>
      </w:r>
    </w:p>
    <w:p w14:paraId="5D8E2F53" w14:textId="77777777" w:rsidR="00952DA4" w:rsidRPr="00952DA4" w:rsidRDefault="00952DA4" w:rsidP="00952DA4">
      <w:pPr>
        <w:jc w:val="both"/>
        <w:rPr>
          <w:sz w:val="28"/>
          <w:szCs w:val="28"/>
        </w:rPr>
      </w:pPr>
      <w:r w:rsidRPr="00952DA4">
        <w:rPr>
          <w:sz w:val="28"/>
          <w:szCs w:val="28"/>
        </w:rPr>
        <w:t xml:space="preserve"> </w:t>
      </w:r>
    </w:p>
    <w:p w14:paraId="32BA71BF" w14:textId="77777777" w:rsidR="00952DA4" w:rsidRPr="00952DA4" w:rsidRDefault="00952DA4" w:rsidP="00952DA4">
      <w:pPr>
        <w:jc w:val="both"/>
        <w:rPr>
          <w:sz w:val="28"/>
          <w:szCs w:val="28"/>
        </w:rPr>
      </w:pPr>
    </w:p>
    <w:p w14:paraId="35AA8A1F" w14:textId="77777777" w:rsidR="00952DA4" w:rsidRPr="00952DA4" w:rsidRDefault="00952DA4" w:rsidP="00952DA4">
      <w:pPr>
        <w:jc w:val="both"/>
        <w:rPr>
          <w:sz w:val="28"/>
          <w:szCs w:val="28"/>
        </w:rPr>
      </w:pPr>
      <w:r w:rsidRPr="00952DA4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A81AA04" w14:textId="43341124" w:rsidR="00952DA4" w:rsidRDefault="00952DA4" w:rsidP="00952DA4">
      <w:pPr>
        <w:jc w:val="both"/>
        <w:rPr>
          <w:sz w:val="28"/>
          <w:szCs w:val="28"/>
        </w:rPr>
      </w:pPr>
    </w:p>
    <w:p w14:paraId="3F825A9C" w14:textId="06DAE5EC" w:rsidR="00952DA4" w:rsidRDefault="00952DA4" w:rsidP="00952DA4">
      <w:pPr>
        <w:jc w:val="both"/>
        <w:rPr>
          <w:sz w:val="28"/>
          <w:szCs w:val="28"/>
        </w:rPr>
      </w:pPr>
    </w:p>
    <w:p w14:paraId="16B33AA5" w14:textId="77777777" w:rsidR="00952DA4" w:rsidRPr="00952DA4" w:rsidRDefault="00952DA4" w:rsidP="00952DA4">
      <w:pPr>
        <w:jc w:val="both"/>
        <w:rPr>
          <w:sz w:val="28"/>
          <w:szCs w:val="28"/>
        </w:rPr>
      </w:pPr>
      <w:bookmarkStart w:id="1" w:name="_GoBack"/>
      <w:bookmarkEnd w:id="1"/>
    </w:p>
    <w:p w14:paraId="0B6444BB" w14:textId="77777777" w:rsidR="00952DA4" w:rsidRPr="00952DA4" w:rsidRDefault="00952DA4" w:rsidP="00952DA4">
      <w:pPr>
        <w:jc w:val="both"/>
        <w:rPr>
          <w:sz w:val="28"/>
          <w:szCs w:val="28"/>
        </w:rPr>
      </w:pPr>
      <w:r w:rsidRPr="00952DA4">
        <w:rPr>
          <w:sz w:val="28"/>
          <w:szCs w:val="28"/>
        </w:rPr>
        <w:t>Міський голова                                                                       В.Л.Квурт</w:t>
      </w:r>
    </w:p>
    <w:p w14:paraId="20AD7547" w14:textId="77777777" w:rsidR="00952DA4" w:rsidRPr="00952DA4" w:rsidRDefault="00952DA4" w:rsidP="00952DA4">
      <w:pPr>
        <w:jc w:val="both"/>
        <w:rPr>
          <w:sz w:val="28"/>
          <w:szCs w:val="28"/>
        </w:rPr>
      </w:pPr>
    </w:p>
    <w:p w14:paraId="01C471E0" w14:textId="3978F93D" w:rsidR="00213958" w:rsidRPr="006F2805" w:rsidRDefault="00952DA4" w:rsidP="00952DA4">
      <w:pPr>
        <w:jc w:val="both"/>
        <w:rPr>
          <w:sz w:val="28"/>
          <w:szCs w:val="28"/>
        </w:rPr>
      </w:pPr>
      <w:r w:rsidRPr="00952DA4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11EC7" w14:textId="77777777" w:rsidR="004E5644" w:rsidRDefault="004E5644">
      <w:r>
        <w:separator/>
      </w:r>
    </w:p>
  </w:endnote>
  <w:endnote w:type="continuationSeparator" w:id="0">
    <w:p w14:paraId="7419CFB2" w14:textId="77777777" w:rsidR="004E5644" w:rsidRDefault="004E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05CCE" w14:textId="77777777" w:rsidR="004E5644" w:rsidRDefault="004E5644">
      <w:r>
        <w:separator/>
      </w:r>
    </w:p>
  </w:footnote>
  <w:footnote w:type="continuationSeparator" w:id="0">
    <w:p w14:paraId="5C764FEE" w14:textId="77777777" w:rsidR="004E5644" w:rsidRDefault="004E5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644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DA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BC4DF-F1B6-488E-9C57-7565B4707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2024-06-05T13:23:00Z</dcterms:modified>
</cp:coreProperties>
</file>