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з  " Капітальний ремонт дороги по вул. Стуса   у м. Винники "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53CA78" w14:textId="77777777" w:rsidR="004010D0" w:rsidRPr="004010D0" w:rsidRDefault="004010D0" w:rsidP="004010D0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4010D0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197A2A50" w14:textId="77777777" w:rsidR="004010D0" w:rsidRDefault="004010D0" w:rsidP="004010D0">
      <w:pPr>
        <w:jc w:val="both"/>
        <w:rPr>
          <w:sz w:val="28"/>
          <w:szCs w:val="28"/>
        </w:rPr>
      </w:pPr>
      <w:r w:rsidRPr="004010D0">
        <w:rPr>
          <w:sz w:val="28"/>
          <w:szCs w:val="28"/>
        </w:rPr>
        <w:t xml:space="preserve">                                                                  </w:t>
      </w:r>
    </w:p>
    <w:p w14:paraId="24EA0C86" w14:textId="77777777" w:rsidR="004010D0" w:rsidRDefault="004010D0" w:rsidP="004010D0">
      <w:pPr>
        <w:jc w:val="both"/>
        <w:rPr>
          <w:sz w:val="28"/>
          <w:szCs w:val="28"/>
        </w:rPr>
      </w:pPr>
    </w:p>
    <w:p w14:paraId="0B8B35CA" w14:textId="0FB513E9" w:rsidR="004010D0" w:rsidRDefault="004010D0" w:rsidP="004010D0">
      <w:pPr>
        <w:jc w:val="center"/>
        <w:rPr>
          <w:sz w:val="28"/>
          <w:szCs w:val="28"/>
        </w:rPr>
      </w:pPr>
      <w:r w:rsidRPr="004010D0">
        <w:rPr>
          <w:sz w:val="28"/>
          <w:szCs w:val="28"/>
        </w:rPr>
        <w:t>ВИРІШИВ:</w:t>
      </w:r>
    </w:p>
    <w:p w14:paraId="30C99681" w14:textId="77777777" w:rsidR="004010D0" w:rsidRPr="004010D0" w:rsidRDefault="004010D0" w:rsidP="004010D0">
      <w:pPr>
        <w:jc w:val="center"/>
        <w:rPr>
          <w:sz w:val="28"/>
          <w:szCs w:val="28"/>
        </w:rPr>
      </w:pPr>
    </w:p>
    <w:p w14:paraId="769B31D7" w14:textId="77777777" w:rsidR="004010D0" w:rsidRPr="004010D0" w:rsidRDefault="004010D0" w:rsidP="004010D0">
      <w:pPr>
        <w:jc w:val="both"/>
        <w:rPr>
          <w:sz w:val="28"/>
          <w:szCs w:val="28"/>
        </w:rPr>
      </w:pPr>
      <w:r w:rsidRPr="004010D0">
        <w:rPr>
          <w:sz w:val="28"/>
          <w:szCs w:val="28"/>
        </w:rPr>
        <w:t>1.Затвердити робочий  проект з « Капітальний ремонт дороги по вул. Стуса у м. Винники » (коригування)</w:t>
      </w:r>
    </w:p>
    <w:p w14:paraId="3AD3EC6F" w14:textId="77777777" w:rsidR="004010D0" w:rsidRPr="004010D0" w:rsidRDefault="004010D0" w:rsidP="004010D0">
      <w:pPr>
        <w:jc w:val="both"/>
        <w:rPr>
          <w:sz w:val="28"/>
          <w:szCs w:val="28"/>
        </w:rPr>
      </w:pPr>
    </w:p>
    <w:p w14:paraId="6F222461" w14:textId="77777777" w:rsidR="004010D0" w:rsidRPr="004010D0" w:rsidRDefault="004010D0" w:rsidP="004010D0">
      <w:pPr>
        <w:jc w:val="both"/>
        <w:rPr>
          <w:sz w:val="28"/>
          <w:szCs w:val="28"/>
        </w:rPr>
      </w:pPr>
      <w:r w:rsidRPr="004010D0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BDA9713" w14:textId="409FA9EE" w:rsidR="004010D0" w:rsidRDefault="004010D0" w:rsidP="004010D0">
      <w:pPr>
        <w:jc w:val="both"/>
        <w:rPr>
          <w:sz w:val="28"/>
          <w:szCs w:val="28"/>
        </w:rPr>
      </w:pPr>
    </w:p>
    <w:p w14:paraId="4846EBD9" w14:textId="77777777" w:rsidR="004010D0" w:rsidRPr="004010D0" w:rsidRDefault="004010D0" w:rsidP="004010D0">
      <w:pPr>
        <w:jc w:val="both"/>
        <w:rPr>
          <w:sz w:val="28"/>
          <w:szCs w:val="28"/>
        </w:rPr>
      </w:pPr>
    </w:p>
    <w:p w14:paraId="5BE274DD" w14:textId="77777777" w:rsidR="004010D0" w:rsidRPr="004010D0" w:rsidRDefault="004010D0" w:rsidP="004010D0">
      <w:pPr>
        <w:jc w:val="both"/>
        <w:rPr>
          <w:sz w:val="28"/>
          <w:szCs w:val="28"/>
        </w:rPr>
      </w:pPr>
      <w:r w:rsidRPr="004010D0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19AA2EA2" w14:textId="77777777" w:rsidR="004010D0" w:rsidRPr="004010D0" w:rsidRDefault="004010D0" w:rsidP="004010D0">
      <w:pPr>
        <w:jc w:val="both"/>
        <w:rPr>
          <w:sz w:val="28"/>
          <w:szCs w:val="28"/>
        </w:rPr>
      </w:pPr>
    </w:p>
    <w:p w14:paraId="01C471E0" w14:textId="30CBC95B" w:rsidR="00213958" w:rsidRPr="006F2805" w:rsidRDefault="004010D0" w:rsidP="004010D0">
      <w:pPr>
        <w:jc w:val="both"/>
        <w:rPr>
          <w:sz w:val="28"/>
          <w:szCs w:val="28"/>
        </w:rPr>
      </w:pPr>
      <w:r w:rsidRPr="004010D0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27F6C" w14:textId="77777777" w:rsidR="00414213" w:rsidRDefault="00414213">
      <w:r>
        <w:separator/>
      </w:r>
    </w:p>
  </w:endnote>
  <w:endnote w:type="continuationSeparator" w:id="0">
    <w:p w14:paraId="2191CAFA" w14:textId="77777777" w:rsidR="00414213" w:rsidRDefault="00414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B7500" w14:textId="77777777" w:rsidR="00414213" w:rsidRDefault="00414213">
      <w:r>
        <w:separator/>
      </w:r>
    </w:p>
  </w:footnote>
  <w:footnote w:type="continuationSeparator" w:id="0">
    <w:p w14:paraId="0224F6CF" w14:textId="77777777" w:rsidR="00414213" w:rsidRDefault="00414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10D0"/>
    <w:rsid w:val="0041421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CF1F6-597E-4259-81A7-F7655E386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2024-06-05T13:25:00Z</dcterms:modified>
</cp:coreProperties>
</file>