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з  "Будівництво системи водовідведення  пішохідного переходу від вул. І. Франка  до вул. Замкова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B615A0" w14:textId="77777777" w:rsidR="00FA0955" w:rsidRPr="00FA0955" w:rsidRDefault="00FA0955" w:rsidP="00FA0955">
      <w:pPr>
        <w:rPr>
          <w:sz w:val="28"/>
          <w:szCs w:val="28"/>
        </w:rPr>
      </w:pPr>
      <w:r w:rsidRPr="00FA0955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2687A10" w14:textId="77777777" w:rsidR="00FA0955" w:rsidRPr="00FA0955" w:rsidRDefault="00FA0955" w:rsidP="00FA0955">
      <w:pPr>
        <w:rPr>
          <w:sz w:val="28"/>
          <w:szCs w:val="28"/>
        </w:rPr>
      </w:pPr>
      <w:r w:rsidRPr="00FA0955">
        <w:rPr>
          <w:sz w:val="28"/>
          <w:szCs w:val="28"/>
        </w:rPr>
        <w:t xml:space="preserve">                                                                   ВИРІШИВ:</w:t>
      </w:r>
    </w:p>
    <w:p w14:paraId="7D1F709B" w14:textId="77777777" w:rsidR="00FA0955" w:rsidRPr="00FA0955" w:rsidRDefault="00FA0955" w:rsidP="00FA0955">
      <w:pPr>
        <w:rPr>
          <w:sz w:val="28"/>
          <w:szCs w:val="28"/>
        </w:rPr>
      </w:pPr>
      <w:r w:rsidRPr="00FA0955">
        <w:rPr>
          <w:sz w:val="28"/>
          <w:szCs w:val="28"/>
        </w:rPr>
        <w:t>1.Затвердити робочий  проект з «Будівництво системи водовідведення пішохідного переходу від вул. І. Франка до вул. Замкова у м. Винники»</w:t>
      </w:r>
    </w:p>
    <w:p w14:paraId="3A2FDE60" w14:textId="77777777" w:rsidR="00FA0955" w:rsidRPr="00FA0955" w:rsidRDefault="00FA0955" w:rsidP="00FA0955">
      <w:pPr>
        <w:rPr>
          <w:sz w:val="28"/>
          <w:szCs w:val="28"/>
        </w:rPr>
      </w:pPr>
      <w:r w:rsidRPr="00FA0955">
        <w:rPr>
          <w:sz w:val="28"/>
          <w:szCs w:val="28"/>
        </w:rPr>
        <w:t xml:space="preserve"> </w:t>
      </w:r>
    </w:p>
    <w:p w14:paraId="5972E137" w14:textId="77777777" w:rsidR="00FA0955" w:rsidRPr="00FA0955" w:rsidRDefault="00FA0955" w:rsidP="00FA0955">
      <w:pPr>
        <w:rPr>
          <w:sz w:val="28"/>
          <w:szCs w:val="28"/>
        </w:rPr>
      </w:pPr>
      <w:r w:rsidRPr="00FA0955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736DABE" w14:textId="77777777" w:rsidR="00FA0955" w:rsidRPr="00FA0955" w:rsidRDefault="00FA0955" w:rsidP="00FA0955">
      <w:pPr>
        <w:rPr>
          <w:sz w:val="28"/>
          <w:szCs w:val="28"/>
        </w:rPr>
      </w:pPr>
    </w:p>
    <w:p w14:paraId="7E7263BE" w14:textId="77777777" w:rsidR="00FA0955" w:rsidRPr="00FA0955" w:rsidRDefault="00FA0955" w:rsidP="00FA0955">
      <w:pPr>
        <w:rPr>
          <w:sz w:val="28"/>
          <w:szCs w:val="28"/>
        </w:rPr>
      </w:pPr>
      <w:r w:rsidRPr="00FA0955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5695D1F" w14:textId="77777777" w:rsidR="00FA0955" w:rsidRPr="00FA0955" w:rsidRDefault="00FA0955" w:rsidP="00FA0955">
      <w:pPr>
        <w:rPr>
          <w:sz w:val="28"/>
          <w:szCs w:val="28"/>
        </w:rPr>
      </w:pPr>
    </w:p>
    <w:p w14:paraId="01C471E0" w14:textId="362633B9" w:rsidR="00213958" w:rsidRPr="006F2805" w:rsidRDefault="00FA0955" w:rsidP="00FA0955">
      <w:pPr>
        <w:rPr>
          <w:sz w:val="28"/>
          <w:szCs w:val="28"/>
        </w:rPr>
      </w:pPr>
      <w:r w:rsidRPr="00FA0955">
        <w:rPr>
          <w:sz w:val="28"/>
          <w:szCs w:val="28"/>
        </w:rPr>
        <w:t xml:space="preserve">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E5CD0" w14:textId="77777777" w:rsidR="000A7AE6" w:rsidRDefault="000A7AE6">
      <w:r>
        <w:separator/>
      </w:r>
    </w:p>
  </w:endnote>
  <w:endnote w:type="continuationSeparator" w:id="0">
    <w:p w14:paraId="588F1512" w14:textId="77777777" w:rsidR="000A7AE6" w:rsidRDefault="000A7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D39D4" w14:textId="77777777" w:rsidR="000A7AE6" w:rsidRDefault="000A7AE6">
      <w:r>
        <w:separator/>
      </w:r>
    </w:p>
  </w:footnote>
  <w:footnote w:type="continuationSeparator" w:id="0">
    <w:p w14:paraId="31CB5816" w14:textId="77777777" w:rsidR="000A7AE6" w:rsidRDefault="000A7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7AE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095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380FC-B743-4568-8E7A-43FF9329B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2024-06-05T13:33:00Z</dcterms:modified>
</cp:coreProperties>
</file>