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446D4B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механічної частини ліфта  за адресою м.Винники, вул.Кільцева,№9</w:t>
            </w:r>
            <w:r w:rsidR="001717EF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(2 під.) 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8171FE" w14:textId="607B465A" w:rsidR="001717EF" w:rsidRPr="001717EF" w:rsidRDefault="001717EF" w:rsidP="001717EF">
      <w:pPr>
        <w:jc w:val="both"/>
        <w:rPr>
          <w:sz w:val="28"/>
          <w:szCs w:val="28"/>
        </w:rPr>
      </w:pPr>
      <w:r w:rsidRPr="001717EF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</w:t>
      </w:r>
      <w:r>
        <w:rPr>
          <w:sz w:val="28"/>
          <w:szCs w:val="28"/>
        </w:rPr>
        <w:t xml:space="preserve"> </w:t>
      </w:r>
      <w:r w:rsidRPr="001717EF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BFECBF4" w14:textId="77777777" w:rsidR="001717EF" w:rsidRPr="001717EF" w:rsidRDefault="001717EF" w:rsidP="001717EF">
      <w:pPr>
        <w:jc w:val="both"/>
        <w:rPr>
          <w:sz w:val="28"/>
          <w:szCs w:val="28"/>
        </w:rPr>
      </w:pPr>
    </w:p>
    <w:p w14:paraId="58E32FB3" w14:textId="77777777" w:rsidR="001717EF" w:rsidRPr="001717EF" w:rsidRDefault="001717EF" w:rsidP="001717EF">
      <w:pPr>
        <w:jc w:val="center"/>
        <w:rPr>
          <w:sz w:val="28"/>
          <w:szCs w:val="28"/>
        </w:rPr>
      </w:pPr>
      <w:r w:rsidRPr="001717EF">
        <w:rPr>
          <w:sz w:val="28"/>
          <w:szCs w:val="28"/>
        </w:rPr>
        <w:t>В И Р І Ш И В:</w:t>
      </w:r>
    </w:p>
    <w:p w14:paraId="1EA9BAA0" w14:textId="77777777" w:rsidR="001717EF" w:rsidRPr="001717EF" w:rsidRDefault="001717EF" w:rsidP="001717EF">
      <w:pPr>
        <w:jc w:val="both"/>
        <w:rPr>
          <w:sz w:val="28"/>
          <w:szCs w:val="28"/>
        </w:rPr>
      </w:pPr>
    </w:p>
    <w:p w14:paraId="112423D6" w14:textId="107D08C7" w:rsidR="001717EF" w:rsidRDefault="001717EF" w:rsidP="001717EF">
      <w:pPr>
        <w:jc w:val="both"/>
        <w:rPr>
          <w:sz w:val="28"/>
          <w:szCs w:val="28"/>
        </w:rPr>
      </w:pPr>
      <w:r w:rsidRPr="001717EF">
        <w:rPr>
          <w:sz w:val="28"/>
          <w:szCs w:val="28"/>
        </w:rPr>
        <w:t xml:space="preserve"> 1.Затвердити кошторисну документацію на «Капітальний ремонт механічної частини ліфта</w:t>
      </w:r>
      <w:r>
        <w:rPr>
          <w:sz w:val="28"/>
          <w:szCs w:val="28"/>
        </w:rPr>
        <w:t xml:space="preserve"> </w:t>
      </w:r>
      <w:r w:rsidRPr="001717EF">
        <w:rPr>
          <w:sz w:val="28"/>
          <w:szCs w:val="28"/>
        </w:rPr>
        <w:t>за адресою м.Винники, вул.Кільцева,№9</w:t>
      </w:r>
      <w:r w:rsidR="003D40A9">
        <w:rPr>
          <w:sz w:val="28"/>
          <w:szCs w:val="28"/>
        </w:rPr>
        <w:t xml:space="preserve"> </w:t>
      </w:r>
      <w:bookmarkStart w:id="1" w:name="_GoBack"/>
      <w:bookmarkEnd w:id="1"/>
      <w:r w:rsidRPr="001717EF">
        <w:rPr>
          <w:sz w:val="28"/>
          <w:szCs w:val="28"/>
        </w:rPr>
        <w:t>(2 під.)  у м.Винники»</w:t>
      </w:r>
      <w:r>
        <w:rPr>
          <w:sz w:val="28"/>
          <w:szCs w:val="28"/>
        </w:rPr>
        <w:t>.</w:t>
      </w:r>
    </w:p>
    <w:p w14:paraId="674F7090" w14:textId="77777777" w:rsidR="001717EF" w:rsidRPr="001717EF" w:rsidRDefault="001717EF" w:rsidP="001717EF">
      <w:pPr>
        <w:jc w:val="both"/>
        <w:rPr>
          <w:sz w:val="28"/>
          <w:szCs w:val="28"/>
        </w:rPr>
      </w:pPr>
    </w:p>
    <w:p w14:paraId="327F7CD2" w14:textId="7B693F44" w:rsidR="001717EF" w:rsidRPr="001717EF" w:rsidRDefault="001717EF" w:rsidP="001717EF">
      <w:pPr>
        <w:jc w:val="both"/>
        <w:rPr>
          <w:sz w:val="28"/>
          <w:szCs w:val="28"/>
        </w:rPr>
      </w:pPr>
      <w:r w:rsidRPr="001717EF">
        <w:rPr>
          <w:sz w:val="28"/>
          <w:szCs w:val="28"/>
        </w:rPr>
        <w:t>2. Контроль за виконанням даного рішення залишаю за собою.</w:t>
      </w:r>
    </w:p>
    <w:p w14:paraId="5FE440FB" w14:textId="77777777" w:rsidR="001717EF" w:rsidRPr="001717EF" w:rsidRDefault="001717EF" w:rsidP="001717EF">
      <w:pPr>
        <w:jc w:val="both"/>
        <w:rPr>
          <w:sz w:val="28"/>
          <w:szCs w:val="28"/>
        </w:rPr>
      </w:pPr>
    </w:p>
    <w:p w14:paraId="529DBBF8" w14:textId="77777777" w:rsidR="001717EF" w:rsidRPr="001717EF" w:rsidRDefault="001717EF" w:rsidP="001717EF">
      <w:pPr>
        <w:jc w:val="both"/>
        <w:rPr>
          <w:sz w:val="28"/>
          <w:szCs w:val="28"/>
        </w:rPr>
      </w:pPr>
    </w:p>
    <w:p w14:paraId="25DD2C1A" w14:textId="7C68EDE4" w:rsidR="001717EF" w:rsidRPr="001717EF" w:rsidRDefault="001717EF" w:rsidP="001717EF">
      <w:pPr>
        <w:jc w:val="both"/>
        <w:rPr>
          <w:sz w:val="28"/>
          <w:szCs w:val="28"/>
        </w:rPr>
      </w:pPr>
    </w:p>
    <w:p w14:paraId="30F1AAF4" w14:textId="77777777" w:rsidR="001717EF" w:rsidRPr="001717EF" w:rsidRDefault="001717EF" w:rsidP="001717EF">
      <w:pPr>
        <w:jc w:val="both"/>
        <w:rPr>
          <w:sz w:val="28"/>
          <w:szCs w:val="28"/>
        </w:rPr>
      </w:pPr>
    </w:p>
    <w:p w14:paraId="42380D62" w14:textId="77777777" w:rsidR="001717EF" w:rsidRPr="001717EF" w:rsidRDefault="001717EF" w:rsidP="001717EF">
      <w:pPr>
        <w:jc w:val="both"/>
        <w:rPr>
          <w:sz w:val="28"/>
          <w:szCs w:val="28"/>
        </w:rPr>
      </w:pPr>
      <w:r w:rsidRPr="001717EF">
        <w:rPr>
          <w:sz w:val="28"/>
          <w:szCs w:val="28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1717E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9E759" w14:textId="77777777" w:rsidR="00F6016C" w:rsidRDefault="00F6016C">
      <w:r>
        <w:separator/>
      </w:r>
    </w:p>
  </w:endnote>
  <w:endnote w:type="continuationSeparator" w:id="0">
    <w:p w14:paraId="3C82280C" w14:textId="77777777" w:rsidR="00F6016C" w:rsidRDefault="00F6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30B87" w14:textId="77777777" w:rsidR="00F6016C" w:rsidRDefault="00F6016C">
      <w:r>
        <w:separator/>
      </w:r>
    </w:p>
  </w:footnote>
  <w:footnote w:type="continuationSeparator" w:id="0">
    <w:p w14:paraId="7A8F42E1" w14:textId="77777777" w:rsidR="00F6016C" w:rsidRDefault="00F60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17E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345B"/>
    <w:rsid w:val="003571CE"/>
    <w:rsid w:val="00397D8A"/>
    <w:rsid w:val="003C6815"/>
    <w:rsid w:val="003C695C"/>
    <w:rsid w:val="003D3DAC"/>
    <w:rsid w:val="003D40A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16C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D7698-828F-47BF-A24F-7E73E94D7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2024-06-06T08:50:00Z</dcterms:modified>
</cp:coreProperties>
</file>