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DBD979" w14:textId="77777777" w:rsidR="003E13F0" w:rsidRPr="003E13F0" w:rsidRDefault="003E13F0" w:rsidP="003E13F0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r w:rsidRPr="003E13F0">
        <w:rPr>
          <w:rFonts w:eastAsia="Calibri"/>
          <w:sz w:val="28"/>
          <w:szCs w:val="28"/>
          <w:lang w:eastAsia="en-US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 від 18.12.2019р., виконавчий комітет Винниківської міської ради</w:t>
      </w:r>
    </w:p>
    <w:p w14:paraId="2832C99B" w14:textId="77777777" w:rsidR="003E13F0" w:rsidRPr="003E13F0" w:rsidRDefault="003E13F0" w:rsidP="003E13F0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</w:p>
    <w:p w14:paraId="3F6D0032" w14:textId="77777777" w:rsidR="003E13F0" w:rsidRPr="003E13F0" w:rsidRDefault="003E13F0" w:rsidP="003E13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ab/>
      </w:r>
      <w:r w:rsidRPr="003E13F0">
        <w:rPr>
          <w:rFonts w:eastAsia="Calibri"/>
          <w:sz w:val="28"/>
          <w:szCs w:val="28"/>
          <w:lang w:eastAsia="en-US"/>
        </w:rPr>
        <w:tab/>
      </w:r>
      <w:r w:rsidRPr="003E13F0">
        <w:rPr>
          <w:rFonts w:eastAsia="Calibri"/>
          <w:sz w:val="28"/>
          <w:szCs w:val="28"/>
          <w:lang w:eastAsia="en-US"/>
        </w:rPr>
        <w:tab/>
      </w:r>
      <w:r w:rsidRPr="003E13F0">
        <w:rPr>
          <w:rFonts w:eastAsia="Calibri"/>
          <w:sz w:val="28"/>
          <w:szCs w:val="28"/>
          <w:lang w:eastAsia="en-US"/>
        </w:rPr>
        <w:tab/>
      </w:r>
      <w:r w:rsidRPr="003E13F0">
        <w:rPr>
          <w:rFonts w:eastAsia="Calibri"/>
          <w:sz w:val="28"/>
          <w:szCs w:val="28"/>
          <w:lang w:eastAsia="en-US"/>
        </w:rPr>
        <w:tab/>
        <w:t>В И Р І Ш И В :</w:t>
      </w:r>
    </w:p>
    <w:p w14:paraId="53AD638B" w14:textId="77777777" w:rsidR="003E13F0" w:rsidRPr="003E13F0" w:rsidRDefault="003E13F0" w:rsidP="003E13F0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>Дати дозвіл на видалення зелених насаджень на території вул. Галицька, 12 (біля приміщення ЦНАПу) у м. Винники,  згідно акту обстеження зелених насаджень, що підлягають видаленню, в кількості 6 шт.</w:t>
      </w:r>
    </w:p>
    <w:p w14:paraId="3DD09C1F" w14:textId="77777777" w:rsidR="003E13F0" w:rsidRPr="003E13F0" w:rsidRDefault="003E13F0" w:rsidP="003E13F0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>Дати дозвіл на видалення зелених насаджень на території вул. Галицька, (біля в</w:t>
      </w:r>
      <w:r w:rsidRPr="003E13F0">
        <w:rPr>
          <w:rFonts w:eastAsia="Calibri"/>
          <w:sz w:val="28"/>
          <w:szCs w:val="28"/>
          <w:lang w:val="ru-RU" w:eastAsia="en-US"/>
        </w:rPr>
        <w:t>’</w:t>
      </w:r>
      <w:r w:rsidRPr="003E13F0">
        <w:rPr>
          <w:rFonts w:eastAsia="Calibri"/>
          <w:sz w:val="28"/>
          <w:szCs w:val="28"/>
          <w:lang w:eastAsia="en-US"/>
        </w:rPr>
        <w:t>їзду на заправку «ОККО») у м. Винники, згідно акту обстеження зелених насаджень, що підлягають видаленню, в кількості 34 шт.</w:t>
      </w:r>
    </w:p>
    <w:p w14:paraId="070215D3" w14:textId="77777777" w:rsidR="003E13F0" w:rsidRPr="003E13F0" w:rsidRDefault="003E13F0" w:rsidP="003E13F0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 xml:space="preserve">Дати дозвіл на видалення зелених насаджень на території вул. Кільцева,5  у м. Винники, згідно акту обстеження зелених насаджень, що підлягають видаленню, в кількості 6 шт. </w:t>
      </w:r>
    </w:p>
    <w:p w14:paraId="760BFAD8" w14:textId="77777777" w:rsidR="003E13F0" w:rsidRPr="003E13F0" w:rsidRDefault="003E13F0" w:rsidP="003E13F0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>Дати дозвіл на видалення зелених насаджень на території вул. Б.Хмельницького у м. Винники, згідно акту обстеження зелених насаджень, що підлягають видаленню, в кількості 68 шт.</w:t>
      </w:r>
    </w:p>
    <w:p w14:paraId="44A31D57" w14:textId="77777777" w:rsidR="003E13F0" w:rsidRPr="003E13F0" w:rsidRDefault="003E13F0" w:rsidP="003E13F0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lastRenderedPageBreak/>
        <w:t>Дати дозвіл на видалення зелених насаджень на території вулиці Галицька, 57в у м. Винники, згідно акту обстеження зелених насаджень, що підлягають видаленню, в кількості 1 шт.</w:t>
      </w:r>
    </w:p>
    <w:p w14:paraId="40A96999" w14:textId="77777777" w:rsidR="003E13F0" w:rsidRPr="003E13F0" w:rsidRDefault="003E13F0" w:rsidP="003E13F0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>Дати дозвіл на видалення зелених насаджень на території вул. Спортова,6 у м. Винники, згідно акту обстеження зелених насаджень, що підлягають видаленню, в кількості 1 шт.</w:t>
      </w:r>
    </w:p>
    <w:p w14:paraId="3E44E800" w14:textId="77777777" w:rsidR="003E13F0" w:rsidRPr="003E13F0" w:rsidRDefault="003E13F0" w:rsidP="003E13F0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>Відповідно до п.4 «Порядку видалення дерев, кущів, газонів і квітників у</w:t>
      </w:r>
    </w:p>
    <w:p w14:paraId="74852489" w14:textId="77777777" w:rsidR="003E13F0" w:rsidRPr="003E13F0" w:rsidRDefault="003E13F0" w:rsidP="003E13F0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 xml:space="preserve">        населених пунктах» сплату відновної вартості зелених насаджень не проводити.</w:t>
      </w:r>
    </w:p>
    <w:p w14:paraId="32D7821F" w14:textId="77777777" w:rsidR="003E13F0" w:rsidRPr="003E13F0" w:rsidRDefault="003E13F0" w:rsidP="003E13F0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>Виконавчому комітету Винниківської міської ради видати ордер на зрізку дерев.</w:t>
      </w:r>
    </w:p>
    <w:p w14:paraId="10A7BDE6" w14:textId="77777777" w:rsidR="003E13F0" w:rsidRPr="003E13F0" w:rsidRDefault="003E13F0" w:rsidP="003E13F0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E13F0">
        <w:rPr>
          <w:rFonts w:eastAsia="Calibri"/>
          <w:sz w:val="28"/>
          <w:szCs w:val="28"/>
          <w:lang w:eastAsia="en-US"/>
        </w:rPr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3E13F0">
        <w:rPr>
          <w:rFonts w:eastAsia="Calibri"/>
          <w:sz w:val="28"/>
          <w:szCs w:val="28"/>
          <w:lang w:eastAsia="en-US"/>
        </w:rPr>
        <w:tab/>
      </w:r>
    </w:p>
    <w:p w14:paraId="0E2CE3D8" w14:textId="77777777" w:rsidR="003E13F0" w:rsidRPr="003E13F0" w:rsidRDefault="003E13F0" w:rsidP="003E13F0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6B2D8D4A" w14:textId="77777777" w:rsidR="003E13F0" w:rsidRPr="003E13F0" w:rsidRDefault="003E13F0" w:rsidP="003E13F0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4D923616" w14:textId="77777777" w:rsidR="003E13F0" w:rsidRPr="003E13F0" w:rsidRDefault="003E13F0" w:rsidP="003E13F0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7D31BA89" w14:textId="77777777" w:rsidR="003E13F0" w:rsidRPr="003E13F0" w:rsidRDefault="003E13F0" w:rsidP="003E13F0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77CE2416" w14:textId="77777777" w:rsidR="003E13F0" w:rsidRPr="003E13F0" w:rsidRDefault="003E13F0" w:rsidP="003E13F0">
      <w:pPr>
        <w:spacing w:after="200" w:line="276" w:lineRule="auto"/>
        <w:jc w:val="both"/>
        <w:rPr>
          <w:rFonts w:eastAsia="Calibri"/>
          <w:b/>
          <w:szCs w:val="24"/>
          <w:lang w:eastAsia="en-US"/>
        </w:rPr>
      </w:pPr>
      <w:r w:rsidRPr="003E13F0">
        <w:rPr>
          <w:rFonts w:eastAsia="Calibri"/>
          <w:b/>
          <w:sz w:val="28"/>
          <w:szCs w:val="28"/>
          <w:lang w:eastAsia="en-US"/>
        </w:rPr>
        <w:t xml:space="preserve">                           Міський голова</w:t>
      </w:r>
      <w:r w:rsidRPr="003E13F0">
        <w:rPr>
          <w:rFonts w:eastAsia="Calibri"/>
          <w:b/>
          <w:sz w:val="28"/>
          <w:szCs w:val="28"/>
          <w:lang w:eastAsia="en-US"/>
        </w:rPr>
        <w:tab/>
      </w:r>
      <w:r w:rsidRPr="003E13F0">
        <w:rPr>
          <w:rFonts w:eastAsia="Calibri"/>
          <w:b/>
          <w:sz w:val="28"/>
          <w:szCs w:val="28"/>
          <w:lang w:eastAsia="en-US"/>
        </w:rPr>
        <w:tab/>
        <w:t xml:space="preserve">                                 В.Л. Квурт</w:t>
      </w:r>
      <w:bookmarkEnd w:id="1"/>
      <w:r w:rsidRPr="003E13F0">
        <w:rPr>
          <w:rFonts w:eastAsia="Calibri"/>
          <w:b/>
          <w:szCs w:val="24"/>
          <w:lang w:eastAsia="en-US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A5349" w14:textId="77777777" w:rsidR="001E0FFF" w:rsidRDefault="001E0FFF">
      <w:r>
        <w:separator/>
      </w:r>
    </w:p>
  </w:endnote>
  <w:endnote w:type="continuationSeparator" w:id="0">
    <w:p w14:paraId="1BD8B1FB" w14:textId="77777777" w:rsidR="001E0FFF" w:rsidRDefault="001E0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6364" w14:textId="77777777" w:rsidR="001E0FFF" w:rsidRDefault="001E0FFF">
      <w:r>
        <w:separator/>
      </w:r>
    </w:p>
  </w:footnote>
  <w:footnote w:type="continuationSeparator" w:id="0">
    <w:p w14:paraId="763FD653" w14:textId="77777777" w:rsidR="001E0FFF" w:rsidRDefault="001E0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A746B1D"/>
    <w:multiLevelType w:val="hybridMultilevel"/>
    <w:tmpl w:val="5F4A1E54"/>
    <w:lvl w:ilvl="0" w:tplc="0422000F">
      <w:start w:val="1"/>
      <w:numFmt w:val="decimal"/>
      <w:lvlText w:val="%1."/>
      <w:lvlJc w:val="left"/>
      <w:pPr>
        <w:ind w:left="121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0FF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13F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6E042-D434-4891-B1BE-A92851C8E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1463</Words>
  <Characters>835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2024-06-03T12:39:00Z</dcterms:modified>
</cp:coreProperties>
</file>