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599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покрівлі даху у будинку по    вул.Вузька,3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116B55B" w14:textId="77777777" w:rsidR="00241CD9" w:rsidRPr="00241CD9" w:rsidRDefault="00241CD9" w:rsidP="00241CD9">
      <w:pPr>
        <w:suppressAutoHyphens/>
        <w:jc w:val="both"/>
        <w:rPr>
          <w:sz w:val="28"/>
          <w:szCs w:val="28"/>
          <w:lang w:eastAsia="ar-SA"/>
        </w:rPr>
      </w:pPr>
      <w:r w:rsidRPr="00241CD9">
        <w:rPr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6F385652" w14:textId="77777777" w:rsidR="00241CD9" w:rsidRPr="00241CD9" w:rsidRDefault="00241CD9" w:rsidP="00241C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5F548811" w14:textId="77777777" w:rsidR="00241CD9" w:rsidRPr="00241CD9" w:rsidRDefault="00241CD9" w:rsidP="00241C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241CD9">
        <w:rPr>
          <w:sz w:val="28"/>
          <w:szCs w:val="28"/>
          <w:lang w:eastAsia="ar-SA"/>
        </w:rPr>
        <w:t>В И Р І Ш И В:</w:t>
      </w:r>
    </w:p>
    <w:p w14:paraId="48F4CCD1" w14:textId="77777777" w:rsidR="00241CD9" w:rsidRPr="00241CD9" w:rsidRDefault="00241CD9" w:rsidP="00241C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3EB8A3C4" w14:textId="0C4B54EA" w:rsidR="00241CD9" w:rsidRPr="00241CD9" w:rsidRDefault="00241CD9" w:rsidP="00241CD9">
      <w:pPr>
        <w:jc w:val="both"/>
        <w:rPr>
          <w:sz w:val="28"/>
          <w:szCs w:val="28"/>
          <w:lang w:eastAsia="uk-UA"/>
        </w:rPr>
      </w:pPr>
      <w:r w:rsidRPr="00241CD9">
        <w:rPr>
          <w:sz w:val="28"/>
          <w:szCs w:val="28"/>
          <w:lang w:eastAsia="ar-SA"/>
        </w:rPr>
        <w:t>1. Затвердити кошторисну документацію на «</w:t>
      </w:r>
      <w:r w:rsidRPr="00241CD9">
        <w:rPr>
          <w:sz w:val="28"/>
          <w:szCs w:val="28"/>
          <w:lang w:eastAsia="uk-UA"/>
        </w:rPr>
        <w:t>Капітальний ремонт покрівлі даху у будинку по  вул.Вузька,3 у м.Винники»</w:t>
      </w:r>
    </w:p>
    <w:p w14:paraId="4C6F5E82" w14:textId="77777777" w:rsidR="00241CD9" w:rsidRPr="00241CD9" w:rsidRDefault="00241CD9" w:rsidP="00241CD9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241CD9">
        <w:rPr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678985EE" w14:textId="77777777" w:rsidR="00241CD9" w:rsidRPr="00241CD9" w:rsidRDefault="00241CD9" w:rsidP="00241CD9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21E3DA19" w14:textId="77777777" w:rsidR="00241CD9" w:rsidRPr="00241CD9" w:rsidRDefault="00241CD9" w:rsidP="00241CD9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267D452E" w14:textId="77777777" w:rsidR="00241CD9" w:rsidRPr="00241CD9" w:rsidRDefault="00241CD9" w:rsidP="00241CD9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2ED3B34E" w14:textId="77777777" w:rsidR="00241CD9" w:rsidRPr="00241CD9" w:rsidRDefault="00241CD9" w:rsidP="00241CD9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241CD9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1DEECA" w14:textId="77777777" w:rsidR="009479E4" w:rsidRDefault="009479E4">
      <w:r>
        <w:separator/>
      </w:r>
    </w:p>
  </w:endnote>
  <w:endnote w:type="continuationSeparator" w:id="0">
    <w:p w14:paraId="1ABBCC03" w14:textId="77777777" w:rsidR="009479E4" w:rsidRDefault="00947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A02F6D" w14:textId="77777777" w:rsidR="009479E4" w:rsidRDefault="009479E4">
      <w:r>
        <w:separator/>
      </w:r>
    </w:p>
  </w:footnote>
  <w:footnote w:type="continuationSeparator" w:id="0">
    <w:p w14:paraId="218DAD61" w14:textId="77777777" w:rsidR="009479E4" w:rsidRDefault="009479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1CD9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479E4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02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C0254-4DF5-43A4-8D8F-7ADD5C759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771</Words>
  <Characters>440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2024-06-03T10:55:00Z</dcterms:modified>
</cp:coreProperties>
</file>