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земельних                          ділянках по вул. Ів. Франка, 32 (к/н 4610160300:03:001:0031)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CD4CA0" w14:textId="77777777" w:rsidR="00221F38" w:rsidRPr="00221F38" w:rsidRDefault="00221F38" w:rsidP="00221F38">
      <w:pPr>
        <w:ind w:firstLine="708"/>
        <w:jc w:val="both"/>
        <w:rPr>
          <w:sz w:val="28"/>
          <w:szCs w:val="28"/>
        </w:rPr>
      </w:pPr>
      <w:r w:rsidRPr="00221F3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221F38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21F38">
        <w:rPr>
          <w:sz w:val="28"/>
          <w:szCs w:val="28"/>
        </w:rPr>
        <w:t>», розглянувши заяву гр. Деленько В.М.,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11.12.2018р. №ЛВ 181183450682, виконавчий комітет Винниківської міської ради -</w:t>
      </w:r>
    </w:p>
    <w:p w14:paraId="06017BA8" w14:textId="77777777" w:rsidR="00221F38" w:rsidRPr="00221F38" w:rsidRDefault="00221F38" w:rsidP="00221F38">
      <w:pPr>
        <w:jc w:val="center"/>
        <w:rPr>
          <w:b/>
          <w:sz w:val="28"/>
          <w:szCs w:val="28"/>
        </w:rPr>
      </w:pPr>
    </w:p>
    <w:p w14:paraId="01F1943B" w14:textId="77777777" w:rsidR="00221F38" w:rsidRPr="00221F38" w:rsidRDefault="00221F38" w:rsidP="00221F38">
      <w:pPr>
        <w:jc w:val="center"/>
        <w:rPr>
          <w:b/>
          <w:sz w:val="28"/>
          <w:szCs w:val="28"/>
        </w:rPr>
      </w:pPr>
      <w:r w:rsidRPr="00221F38">
        <w:rPr>
          <w:b/>
          <w:sz w:val="28"/>
          <w:szCs w:val="28"/>
        </w:rPr>
        <w:t>В И Р І Ш И В :</w:t>
      </w:r>
    </w:p>
    <w:p w14:paraId="2BD057C1" w14:textId="77777777" w:rsidR="00221F38" w:rsidRPr="00221F38" w:rsidRDefault="00221F38" w:rsidP="00221F38">
      <w:pPr>
        <w:jc w:val="center"/>
        <w:rPr>
          <w:b/>
          <w:sz w:val="28"/>
          <w:szCs w:val="28"/>
        </w:rPr>
      </w:pPr>
    </w:p>
    <w:p w14:paraId="72C3430E" w14:textId="2D877EDC" w:rsidR="00221F38" w:rsidRPr="00221F38" w:rsidRDefault="00221F38" w:rsidP="00221F38">
      <w:pPr>
        <w:jc w:val="both"/>
        <w:rPr>
          <w:sz w:val="28"/>
          <w:szCs w:val="28"/>
        </w:rPr>
      </w:pPr>
      <w:r w:rsidRPr="00221F38">
        <w:rPr>
          <w:sz w:val="28"/>
          <w:szCs w:val="28"/>
        </w:rPr>
        <w:t>1.</w:t>
      </w:r>
      <w:r w:rsidRPr="00221F38">
        <w:rPr>
          <w:sz w:val="28"/>
          <w:szCs w:val="28"/>
        </w:rPr>
        <w:tab/>
        <w:t>Індивідуальному житловому будинку здійсненому на земель</w:t>
      </w:r>
      <w:r>
        <w:rPr>
          <w:sz w:val="28"/>
          <w:szCs w:val="28"/>
        </w:rPr>
        <w:t>них ділянках по</w:t>
      </w:r>
      <w:r w:rsidRPr="00221F38">
        <w:rPr>
          <w:sz w:val="28"/>
          <w:szCs w:val="28"/>
        </w:rPr>
        <w:t xml:space="preserve"> вул. Ів. Франка, 32</w:t>
      </w:r>
      <w:r>
        <w:rPr>
          <w:sz w:val="28"/>
          <w:szCs w:val="28"/>
        </w:rPr>
        <w:t xml:space="preserve"> </w:t>
      </w:r>
      <w:r w:rsidRPr="00221F38">
        <w:rPr>
          <w:sz w:val="28"/>
          <w:szCs w:val="28"/>
        </w:rPr>
        <w:t>(к/н 4610160300:03:001:0031) у м. Винники</w:t>
      </w:r>
      <w:r w:rsidRPr="00221F38">
        <w:rPr>
          <w:b/>
          <w:sz w:val="28"/>
          <w:szCs w:val="28"/>
        </w:rPr>
        <w:t xml:space="preserve"> </w:t>
      </w:r>
      <w:r w:rsidRPr="00221F38">
        <w:rPr>
          <w:sz w:val="28"/>
          <w:szCs w:val="28"/>
        </w:rPr>
        <w:t>присвоїти поштову адресу, а саме: вул. Ів. Франка, 32 (к/н 4610160300:03:001:0031) у м. Винники.</w:t>
      </w:r>
    </w:p>
    <w:p w14:paraId="47F06CEB" w14:textId="77777777" w:rsidR="00221F38" w:rsidRPr="00221F38" w:rsidRDefault="00221F38" w:rsidP="00221F38">
      <w:pPr>
        <w:jc w:val="both"/>
        <w:rPr>
          <w:sz w:val="28"/>
          <w:szCs w:val="28"/>
        </w:rPr>
      </w:pPr>
      <w:r w:rsidRPr="00221F38">
        <w:rPr>
          <w:sz w:val="28"/>
          <w:szCs w:val="28"/>
        </w:rPr>
        <w:lastRenderedPageBreak/>
        <w:t>2.</w:t>
      </w:r>
      <w:r w:rsidRPr="00221F3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8F3E86" w14:textId="77777777" w:rsidR="00221F38" w:rsidRPr="00221F38" w:rsidRDefault="00221F38" w:rsidP="00221F38">
      <w:pPr>
        <w:jc w:val="both"/>
        <w:rPr>
          <w:b/>
          <w:i/>
          <w:sz w:val="28"/>
          <w:szCs w:val="28"/>
        </w:rPr>
      </w:pPr>
    </w:p>
    <w:p w14:paraId="2B5E7BA3" w14:textId="77777777" w:rsidR="00221F38" w:rsidRPr="00221F38" w:rsidRDefault="00221F38" w:rsidP="00221F38">
      <w:pPr>
        <w:jc w:val="both"/>
        <w:rPr>
          <w:b/>
          <w:i/>
          <w:sz w:val="28"/>
          <w:szCs w:val="28"/>
        </w:rPr>
      </w:pPr>
    </w:p>
    <w:p w14:paraId="558B013E" w14:textId="31F8EC47" w:rsidR="00221F38" w:rsidRPr="00221F38" w:rsidRDefault="00221F38" w:rsidP="00221F38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</w:t>
      </w:r>
      <w:bookmarkStart w:id="1" w:name="_GoBack"/>
      <w:bookmarkEnd w:id="1"/>
      <w:r w:rsidRPr="00221F38">
        <w:rPr>
          <w:b/>
          <w:sz w:val="28"/>
          <w:szCs w:val="28"/>
        </w:rPr>
        <w:t>Міський голова</w:t>
      </w:r>
      <w:r w:rsidRPr="00221F38">
        <w:rPr>
          <w:b/>
          <w:bCs/>
          <w:sz w:val="28"/>
          <w:szCs w:val="28"/>
        </w:rPr>
        <w:t xml:space="preserve">                                                   </w:t>
      </w:r>
      <w:r w:rsidRPr="00221F38">
        <w:rPr>
          <w:b/>
          <w:bCs/>
          <w:sz w:val="28"/>
          <w:szCs w:val="28"/>
        </w:rPr>
        <w:tab/>
        <w:t xml:space="preserve">     </w:t>
      </w:r>
      <w:r w:rsidRPr="00221F38">
        <w:rPr>
          <w:b/>
          <w:bCs/>
          <w:sz w:val="28"/>
          <w:szCs w:val="28"/>
        </w:rPr>
        <w:tab/>
      </w:r>
      <w:r w:rsidRPr="00221F38">
        <w:rPr>
          <w:b/>
          <w:bCs/>
          <w:sz w:val="28"/>
          <w:szCs w:val="28"/>
          <w:lang w:val="ru-RU"/>
        </w:rPr>
        <w:tab/>
      </w:r>
      <w:r w:rsidRPr="00221F38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00F3E" w14:textId="77777777" w:rsidR="00426FEE" w:rsidRDefault="00426FEE">
      <w:r>
        <w:separator/>
      </w:r>
    </w:p>
  </w:endnote>
  <w:endnote w:type="continuationSeparator" w:id="0">
    <w:p w14:paraId="21ED6575" w14:textId="77777777" w:rsidR="00426FEE" w:rsidRDefault="00426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BD9C9" w14:textId="77777777" w:rsidR="00426FEE" w:rsidRDefault="00426FEE">
      <w:r>
        <w:separator/>
      </w:r>
    </w:p>
  </w:footnote>
  <w:footnote w:type="continuationSeparator" w:id="0">
    <w:p w14:paraId="7001D0AC" w14:textId="77777777" w:rsidR="00426FEE" w:rsidRDefault="00426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F3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FE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11E23-3245-4854-AEC5-5A75DE05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1396</Words>
  <Characters>797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2024-06-03T11:04:00Z</dcterms:modified>
</cp:coreProperties>
</file>