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садового будинку на земельній ділянці по вул. Нагляка, ділянка №6 (к/н 4610160300:04:004:0316)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C3078F" w14:textId="712C4D76" w:rsidR="004F2B71" w:rsidRPr="004F2B71" w:rsidRDefault="004F2B71" w:rsidP="004F2B7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Мельника М.В., беручи до уваги Витяг з Державного реєстру речових прав на нерухоме майно про реєстрацію права власн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ості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(і.н.в. 178880414 від 28.08.2019), довідку ОКП «БТІ та ЕО» від 16.12.2019р. №1/15264, виконавчий комітет Винниківської міської ради –</w:t>
      </w:r>
    </w:p>
    <w:p w14:paraId="0505E90C" w14:textId="77777777" w:rsidR="004F2B71" w:rsidRPr="004F2B71" w:rsidRDefault="004F2B71" w:rsidP="004F2B71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ECA1AA5" w14:textId="77777777" w:rsidR="004F2B71" w:rsidRPr="004F2B71" w:rsidRDefault="004F2B71" w:rsidP="004F2B71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A6D0901" w14:textId="77777777" w:rsidR="004F2B71" w:rsidRPr="004F2B71" w:rsidRDefault="004F2B71" w:rsidP="004F2B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3FF35C5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Мельнику Михайлу Володимировичу будівельний паспорт забудови земельної ділянки на проектування та будівництво 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по вул. Нагляка, ділянка №6 (к/н 4610160300:04:004:0316) у м. Винники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0BE8833" w14:textId="1FE4410A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 на земельній ділянці по  вул. Нагляка, ділянка №6 (к/н 4610160300:04:004:0316) у м. Винники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87C1139" w14:textId="6D4F244A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 xml:space="preserve">Садовому будинку, який проектується на земельній ділянці 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Нагляка, ділянка №6 (к/н 4610160300:04:004:0316) у м. Винники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при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своїти поштову адресу, а саме: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вул. 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Нагляка, 6-б (к/н 4610160300:04:004:0316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2AADABEC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Зобов’язати гр.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Мельника М.В.:</w:t>
      </w:r>
    </w:p>
    <w:p w14:paraId="63A94C02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0D5C94E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498BAB5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23F97E3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CB282AE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земельну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474C354A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1A52DD3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8DBDE9B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F2B71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Мельнику М.В., що будівельні роботи можна розпочинати тільки після отримання відповідних дозволів, згідно державних норм та правил.</w:t>
      </w:r>
    </w:p>
    <w:p w14:paraId="35F7A9D0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793A71AB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227968B" w14:textId="77777777" w:rsidR="004F2B71" w:rsidRPr="004F2B71" w:rsidRDefault="004F2B71" w:rsidP="004F2B71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F2B71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F2B71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3C74237" w14:textId="77777777" w:rsidR="004F2B71" w:rsidRPr="004F2B71" w:rsidRDefault="004F2B71" w:rsidP="004F2B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E440B27" w14:textId="77777777" w:rsidR="004F2B71" w:rsidRPr="004F2B71" w:rsidRDefault="004F2B71" w:rsidP="004F2B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36CA279" w14:textId="77777777" w:rsidR="004F2B71" w:rsidRPr="004F2B71" w:rsidRDefault="004F2B71" w:rsidP="004F2B71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9A1C47C" w14:textId="59413452" w:rsidR="004F2B71" w:rsidRPr="004F2B71" w:rsidRDefault="004F2B71" w:rsidP="004F2B71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 </w:t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bookmarkStart w:id="1" w:name="_GoBack"/>
      <w:bookmarkEnd w:id="1"/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F2B71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BC095A" w14:textId="77777777" w:rsidR="00C7601C" w:rsidRDefault="00C7601C">
      <w:r>
        <w:separator/>
      </w:r>
    </w:p>
  </w:endnote>
  <w:endnote w:type="continuationSeparator" w:id="0">
    <w:p w14:paraId="3820640C" w14:textId="77777777" w:rsidR="00C7601C" w:rsidRDefault="00C7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D7C31" w14:textId="77777777" w:rsidR="00C7601C" w:rsidRDefault="00C7601C">
      <w:r>
        <w:separator/>
      </w:r>
    </w:p>
  </w:footnote>
  <w:footnote w:type="continuationSeparator" w:id="0">
    <w:p w14:paraId="080DBDF5" w14:textId="77777777" w:rsidR="00C7601C" w:rsidRDefault="00C76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2B71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601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DC6C1-E574-4C78-A01C-8E0FD46F3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2537</Words>
  <Characters>1447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2024-06-03T11:16:00Z</dcterms:modified>
</cp:coreProperties>
</file>