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 "Проведення електромереж кварталу  індивідуальної забудови для учасників   АТО в районі Кільцевої дороги м.Винники   (будівництво)"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1EDB65" w14:textId="77777777" w:rsidR="001056EA" w:rsidRPr="001056EA" w:rsidRDefault="001056EA" w:rsidP="001056EA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1056EA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 » зі 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), виконавчий комітет Винниківської міської ради:</w:t>
      </w:r>
    </w:p>
    <w:p w14:paraId="11D37E93" w14:textId="77777777" w:rsidR="001056EA" w:rsidRPr="001056EA" w:rsidRDefault="001056EA" w:rsidP="001056E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9AB7F74" w14:textId="3A030203" w:rsidR="001056EA" w:rsidRPr="001056EA" w:rsidRDefault="001056EA" w:rsidP="001056E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056EA">
        <w:rPr>
          <w:rFonts w:eastAsia="Calibri"/>
          <w:sz w:val="28"/>
          <w:szCs w:val="28"/>
          <w:lang w:eastAsia="en-US"/>
        </w:rPr>
        <w:t xml:space="preserve">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</w:t>
      </w:r>
      <w:r w:rsidRPr="001056EA">
        <w:rPr>
          <w:rFonts w:eastAsia="Calibri"/>
          <w:sz w:val="28"/>
          <w:szCs w:val="28"/>
          <w:lang w:eastAsia="en-US"/>
        </w:rPr>
        <w:t xml:space="preserve">   ВИРІШИВ:</w:t>
      </w:r>
    </w:p>
    <w:p w14:paraId="43456BDE" w14:textId="77777777" w:rsidR="001056EA" w:rsidRPr="001056EA" w:rsidRDefault="001056EA" w:rsidP="001056EA">
      <w:pPr>
        <w:jc w:val="both"/>
        <w:rPr>
          <w:rFonts w:eastAsia="Calibri"/>
          <w:sz w:val="28"/>
          <w:szCs w:val="28"/>
          <w:lang w:eastAsia="en-US"/>
        </w:rPr>
      </w:pPr>
      <w:r w:rsidRPr="001056EA">
        <w:rPr>
          <w:rFonts w:eastAsia="Calibri"/>
          <w:sz w:val="28"/>
          <w:szCs w:val="28"/>
          <w:lang w:eastAsia="en-US"/>
        </w:rPr>
        <w:t>1. Затвердити  робочий проект на «Проведення електромереж кварталу індивідуальної забудови для учасників АТО в районі Кільцевої дороги м.Винники (будівництво)»</w:t>
      </w:r>
    </w:p>
    <w:p w14:paraId="5947FEAF" w14:textId="77777777" w:rsidR="001056EA" w:rsidRPr="001056EA" w:rsidRDefault="001056EA" w:rsidP="001056EA">
      <w:pPr>
        <w:jc w:val="both"/>
        <w:rPr>
          <w:rFonts w:eastAsia="Calibri"/>
          <w:sz w:val="28"/>
          <w:szCs w:val="28"/>
          <w:lang w:eastAsia="en-US"/>
        </w:rPr>
      </w:pPr>
    </w:p>
    <w:p w14:paraId="3A027403" w14:textId="77777777" w:rsidR="001056EA" w:rsidRPr="001056EA" w:rsidRDefault="001056EA" w:rsidP="001056EA">
      <w:pPr>
        <w:jc w:val="both"/>
        <w:rPr>
          <w:rFonts w:eastAsia="Calibri"/>
          <w:sz w:val="28"/>
          <w:szCs w:val="28"/>
          <w:lang w:eastAsia="en-US"/>
        </w:rPr>
      </w:pPr>
    </w:p>
    <w:p w14:paraId="0B297B46" w14:textId="77777777" w:rsidR="001056EA" w:rsidRPr="001056EA" w:rsidRDefault="001056EA" w:rsidP="001056E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056EA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16ADA49" w14:textId="77777777" w:rsidR="001056EA" w:rsidRPr="001056EA" w:rsidRDefault="001056EA" w:rsidP="001056E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1C471E0" w14:textId="71839C3A" w:rsidR="00213958" w:rsidRPr="006F2805" w:rsidRDefault="001056EA" w:rsidP="001056EA">
      <w:pPr>
        <w:spacing w:after="200" w:line="276" w:lineRule="auto"/>
        <w:rPr>
          <w:sz w:val="28"/>
          <w:szCs w:val="28"/>
        </w:rPr>
      </w:pPr>
      <w:r w:rsidRPr="001056EA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CFF28" w14:textId="77777777" w:rsidR="00DD4C93" w:rsidRDefault="00DD4C93">
      <w:r>
        <w:separator/>
      </w:r>
    </w:p>
  </w:endnote>
  <w:endnote w:type="continuationSeparator" w:id="0">
    <w:p w14:paraId="11DE8103" w14:textId="77777777" w:rsidR="00DD4C93" w:rsidRDefault="00DD4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2F108" w14:textId="77777777" w:rsidR="00DD4C93" w:rsidRDefault="00DD4C93">
      <w:r>
        <w:separator/>
      </w:r>
    </w:p>
  </w:footnote>
  <w:footnote w:type="continuationSeparator" w:id="0">
    <w:p w14:paraId="781317D0" w14:textId="77777777" w:rsidR="00DD4C93" w:rsidRDefault="00DD4C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56E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4C9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5CFC2-4C90-4411-BB03-95FA4D403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2024-06-03T10:27:00Z</dcterms:modified>
</cp:coreProperties>
</file>