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Дружби Народів у м. Винники" 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48125E" w14:textId="77777777" w:rsidR="004E3A0A" w:rsidRPr="004E3A0A" w:rsidRDefault="004E3A0A" w:rsidP="004E3A0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E3A0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CF56A66" w14:textId="77777777" w:rsidR="004E3A0A" w:rsidRPr="004E3A0A" w:rsidRDefault="004E3A0A" w:rsidP="004E3A0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DFFCB7C" w14:textId="77777777" w:rsidR="004E3A0A" w:rsidRPr="004E3A0A" w:rsidRDefault="004E3A0A" w:rsidP="004E3A0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A0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92E1468" w14:textId="77777777" w:rsidR="004E3A0A" w:rsidRPr="004E3A0A" w:rsidRDefault="004E3A0A" w:rsidP="004E3A0A">
      <w:pPr>
        <w:rPr>
          <w:rFonts w:eastAsia="Calibri"/>
          <w:sz w:val="28"/>
          <w:szCs w:val="28"/>
          <w:lang w:eastAsia="en-US"/>
        </w:rPr>
      </w:pPr>
      <w:r w:rsidRPr="004E3A0A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Дружби Народів у м. Винники» (коригування)</w:t>
      </w:r>
    </w:p>
    <w:p w14:paraId="77D1DB1B" w14:textId="77777777" w:rsidR="004E3A0A" w:rsidRPr="004E3A0A" w:rsidRDefault="004E3A0A" w:rsidP="004E3A0A">
      <w:pPr>
        <w:rPr>
          <w:rFonts w:eastAsia="Calibri"/>
          <w:sz w:val="28"/>
          <w:szCs w:val="28"/>
          <w:lang w:eastAsia="en-US"/>
        </w:rPr>
      </w:pPr>
    </w:p>
    <w:p w14:paraId="48CF886E" w14:textId="77777777" w:rsidR="004E3A0A" w:rsidRPr="004E3A0A" w:rsidRDefault="004E3A0A" w:rsidP="004E3A0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A0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CB1B3E8" w14:textId="77777777" w:rsidR="004E3A0A" w:rsidRPr="004E3A0A" w:rsidRDefault="004E3A0A" w:rsidP="004E3A0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84FC438" w14:textId="77777777" w:rsidR="004E3A0A" w:rsidRPr="004E3A0A" w:rsidRDefault="004E3A0A" w:rsidP="004E3A0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E3A0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64D4C" w14:textId="77777777" w:rsidR="00325581" w:rsidRDefault="00325581">
      <w:r>
        <w:separator/>
      </w:r>
    </w:p>
  </w:endnote>
  <w:endnote w:type="continuationSeparator" w:id="0">
    <w:p w14:paraId="4B45B19A" w14:textId="77777777" w:rsidR="00325581" w:rsidRDefault="0032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97CE8" w14:textId="77777777" w:rsidR="00325581" w:rsidRDefault="00325581">
      <w:r>
        <w:separator/>
      </w:r>
    </w:p>
  </w:footnote>
  <w:footnote w:type="continuationSeparator" w:id="0">
    <w:p w14:paraId="223E2663" w14:textId="77777777" w:rsidR="00325581" w:rsidRDefault="00325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58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A0A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8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AF78E-3EFD-4FB9-9FBC-BFC7C4A7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2024-06-11T07:16:00Z</dcterms:modified>
</cp:coreProperties>
</file>