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Л. Українки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D57E53" w14:textId="77777777" w:rsidR="00E7384A" w:rsidRPr="00E7384A" w:rsidRDefault="00E7384A" w:rsidP="00E7384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r w:rsidRPr="00E7384A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E5BF6D1" w14:textId="77777777" w:rsidR="00E7384A" w:rsidRPr="00E7384A" w:rsidRDefault="00E7384A" w:rsidP="00E7384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9188066" w14:textId="77777777" w:rsidR="00E7384A" w:rsidRPr="00E7384A" w:rsidRDefault="00E7384A" w:rsidP="00E7384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7384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C02A60A" w14:textId="77777777" w:rsidR="00E7384A" w:rsidRPr="00E7384A" w:rsidRDefault="00E7384A" w:rsidP="00E7384A">
      <w:pPr>
        <w:rPr>
          <w:rFonts w:eastAsia="Calibri"/>
          <w:sz w:val="28"/>
          <w:szCs w:val="28"/>
          <w:lang w:eastAsia="en-US"/>
        </w:rPr>
      </w:pPr>
      <w:r w:rsidRPr="00E7384A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Л. Українки в м. Винники»</w:t>
      </w:r>
    </w:p>
    <w:p w14:paraId="0CA8B76F" w14:textId="77777777" w:rsidR="00E7384A" w:rsidRPr="00E7384A" w:rsidRDefault="00E7384A" w:rsidP="00E7384A">
      <w:pPr>
        <w:rPr>
          <w:rFonts w:eastAsia="Calibri"/>
          <w:sz w:val="28"/>
          <w:szCs w:val="28"/>
          <w:lang w:eastAsia="en-US"/>
        </w:rPr>
      </w:pPr>
    </w:p>
    <w:p w14:paraId="3F91E315" w14:textId="77777777" w:rsidR="00E7384A" w:rsidRPr="00E7384A" w:rsidRDefault="00E7384A" w:rsidP="00E7384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7384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AC17A96" w14:textId="77777777" w:rsidR="00E7384A" w:rsidRPr="00E7384A" w:rsidRDefault="00E7384A" w:rsidP="00E7384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B88C427" w14:textId="77777777" w:rsidR="00E7384A" w:rsidRPr="00E7384A" w:rsidRDefault="00E7384A" w:rsidP="00E7384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E7384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E33D3" w14:textId="77777777" w:rsidR="00583C04" w:rsidRDefault="00583C04">
      <w:r>
        <w:separator/>
      </w:r>
    </w:p>
  </w:endnote>
  <w:endnote w:type="continuationSeparator" w:id="0">
    <w:p w14:paraId="76A6D937" w14:textId="77777777" w:rsidR="00583C04" w:rsidRDefault="00583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E32AB" w14:textId="77777777" w:rsidR="00583C04" w:rsidRDefault="00583C04">
      <w:r>
        <w:separator/>
      </w:r>
    </w:p>
  </w:footnote>
  <w:footnote w:type="continuationSeparator" w:id="0">
    <w:p w14:paraId="5FE0805D" w14:textId="77777777" w:rsidR="00583C04" w:rsidRDefault="00583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C0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384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1D3BA-DE5D-4792-8D61-43233F8D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2024-06-11T07:18:00Z</dcterms:modified>
</cp:coreProperties>
</file>