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17.01.2020р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на "Капітальний ремонт каналізаційних  приєднань до каналізаційної мережі по вул. Львівській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A0C9CA7" w14:textId="77777777" w:rsidR="00CF75FD" w:rsidRPr="00CF75FD" w:rsidRDefault="00CF75FD" w:rsidP="00CF75FD">
      <w:pPr>
        <w:jc w:val="both"/>
        <w:rPr>
          <w:sz w:val="28"/>
          <w:szCs w:val="28"/>
        </w:rPr>
      </w:pPr>
      <w:r w:rsidRPr="00CF75FD">
        <w:rPr>
          <w:sz w:val="28"/>
          <w:szCs w:val="28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 ), виконавчий комітет Винниківської міської ради:</w:t>
      </w:r>
    </w:p>
    <w:p w14:paraId="30E28A56" w14:textId="77777777" w:rsidR="00CF75FD" w:rsidRPr="00CF75FD" w:rsidRDefault="00CF75FD" w:rsidP="00CF75FD">
      <w:pPr>
        <w:jc w:val="both"/>
        <w:rPr>
          <w:sz w:val="28"/>
          <w:szCs w:val="28"/>
        </w:rPr>
      </w:pPr>
    </w:p>
    <w:p w14:paraId="7DE1CCA5" w14:textId="581E1B2B" w:rsidR="00CF75FD" w:rsidRDefault="00CF75FD" w:rsidP="00CF75FD">
      <w:pPr>
        <w:rPr>
          <w:sz w:val="28"/>
          <w:szCs w:val="28"/>
        </w:rPr>
      </w:pPr>
      <w:r w:rsidRPr="00CF75FD">
        <w:rPr>
          <w:sz w:val="28"/>
          <w:szCs w:val="28"/>
        </w:rPr>
        <w:t xml:space="preserve">                                                                   ВИРІШИВ:</w:t>
      </w:r>
    </w:p>
    <w:p w14:paraId="160533F0" w14:textId="77777777" w:rsidR="00CF75FD" w:rsidRPr="00CF75FD" w:rsidRDefault="00CF75FD" w:rsidP="00CF75FD">
      <w:pPr>
        <w:rPr>
          <w:sz w:val="28"/>
          <w:szCs w:val="28"/>
        </w:rPr>
      </w:pPr>
    </w:p>
    <w:p w14:paraId="5A74DA1D" w14:textId="77777777" w:rsidR="00CF75FD" w:rsidRPr="00CF75FD" w:rsidRDefault="00CF75FD" w:rsidP="00CF75FD">
      <w:pPr>
        <w:jc w:val="both"/>
        <w:rPr>
          <w:sz w:val="28"/>
          <w:szCs w:val="28"/>
        </w:rPr>
      </w:pPr>
      <w:r w:rsidRPr="00CF75FD">
        <w:rPr>
          <w:sz w:val="28"/>
          <w:szCs w:val="28"/>
        </w:rPr>
        <w:t>1. Затвердити  робочий проект на  «Капітальний ремонт каналізаційних приєднань до каналізаційної мережі по вул. Львівській у м. Винники»</w:t>
      </w:r>
    </w:p>
    <w:p w14:paraId="4FE07442" w14:textId="77777777" w:rsidR="00CF75FD" w:rsidRPr="00CF75FD" w:rsidRDefault="00CF75FD" w:rsidP="00CF75FD">
      <w:pPr>
        <w:jc w:val="both"/>
        <w:rPr>
          <w:sz w:val="28"/>
          <w:szCs w:val="28"/>
        </w:rPr>
      </w:pPr>
    </w:p>
    <w:p w14:paraId="70D8ED21" w14:textId="77777777" w:rsidR="00CF75FD" w:rsidRPr="00CF75FD" w:rsidRDefault="00CF75FD" w:rsidP="00CF75FD">
      <w:pPr>
        <w:jc w:val="both"/>
        <w:rPr>
          <w:sz w:val="28"/>
          <w:szCs w:val="28"/>
        </w:rPr>
      </w:pPr>
      <w:r w:rsidRPr="00CF75FD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4D0DED12" w14:textId="77777777" w:rsidR="00CF75FD" w:rsidRPr="00CF75FD" w:rsidRDefault="00CF75FD" w:rsidP="00CF75FD">
      <w:pPr>
        <w:jc w:val="both"/>
        <w:rPr>
          <w:sz w:val="28"/>
          <w:szCs w:val="28"/>
        </w:rPr>
      </w:pPr>
    </w:p>
    <w:p w14:paraId="65EE1459" w14:textId="77777777" w:rsidR="00CF75FD" w:rsidRDefault="00CF75FD" w:rsidP="00CF75FD">
      <w:pPr>
        <w:jc w:val="both"/>
        <w:rPr>
          <w:sz w:val="28"/>
          <w:szCs w:val="28"/>
        </w:rPr>
      </w:pPr>
    </w:p>
    <w:p w14:paraId="2A4C9C8A" w14:textId="60A64691" w:rsidR="00CF75FD" w:rsidRPr="00CF75FD" w:rsidRDefault="00CF75FD" w:rsidP="00CF75FD">
      <w:pPr>
        <w:jc w:val="both"/>
        <w:rPr>
          <w:sz w:val="28"/>
          <w:szCs w:val="28"/>
        </w:rPr>
      </w:pPr>
      <w:bookmarkStart w:id="1" w:name="_GoBack"/>
      <w:bookmarkEnd w:id="1"/>
      <w:r w:rsidRPr="00CF75FD">
        <w:rPr>
          <w:sz w:val="28"/>
          <w:szCs w:val="28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570C03" w14:textId="77777777" w:rsidR="009C7146" w:rsidRDefault="009C7146">
      <w:r>
        <w:separator/>
      </w:r>
    </w:p>
  </w:endnote>
  <w:endnote w:type="continuationSeparator" w:id="0">
    <w:p w14:paraId="2627BA1B" w14:textId="77777777" w:rsidR="009C7146" w:rsidRDefault="009C7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70B94D" w14:textId="77777777" w:rsidR="009C7146" w:rsidRDefault="009C7146">
      <w:r>
        <w:separator/>
      </w:r>
    </w:p>
  </w:footnote>
  <w:footnote w:type="continuationSeparator" w:id="0">
    <w:p w14:paraId="78EFA84C" w14:textId="77777777" w:rsidR="009C7146" w:rsidRDefault="009C71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714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75FD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0A3341-5BC6-42FE-A64F-A679FC3E6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931</Words>
  <Characters>532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2024-06-11T07:30:00Z</dcterms:modified>
</cp:coreProperties>
</file>