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"Будівництво каналізаційного трубопроводу по вул. Козацька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574C87" w14:textId="77777777" w:rsidR="0040720E" w:rsidRPr="0040720E" w:rsidRDefault="0040720E" w:rsidP="004072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0720E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  <w:bookmarkStart w:id="1" w:name="_GoBack"/>
      <w:bookmarkEnd w:id="1"/>
    </w:p>
    <w:p w14:paraId="031FD095" w14:textId="77777777" w:rsidR="0040720E" w:rsidRPr="0040720E" w:rsidRDefault="0040720E" w:rsidP="004072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6918937" w14:textId="77777777" w:rsidR="0040720E" w:rsidRPr="0040720E" w:rsidRDefault="0040720E" w:rsidP="004072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0720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849FFD0" w14:textId="77777777" w:rsidR="0040720E" w:rsidRPr="0040720E" w:rsidRDefault="0040720E" w:rsidP="0040720E">
      <w:pPr>
        <w:rPr>
          <w:rFonts w:eastAsia="Calibri"/>
          <w:sz w:val="28"/>
          <w:szCs w:val="28"/>
          <w:lang w:eastAsia="en-US"/>
        </w:rPr>
      </w:pPr>
      <w:r w:rsidRPr="0040720E">
        <w:rPr>
          <w:rFonts w:eastAsia="Calibri"/>
          <w:sz w:val="28"/>
          <w:szCs w:val="28"/>
          <w:lang w:eastAsia="en-US"/>
        </w:rPr>
        <w:t>1. Затвердити  робочий проект на « Будівництво каналізаційного трубопроводу по вул. Козацька у м. Винники»</w:t>
      </w:r>
    </w:p>
    <w:p w14:paraId="59E7B0A4" w14:textId="77777777" w:rsidR="0040720E" w:rsidRPr="0040720E" w:rsidRDefault="0040720E" w:rsidP="0040720E">
      <w:pPr>
        <w:rPr>
          <w:rFonts w:eastAsia="Calibri"/>
          <w:sz w:val="28"/>
          <w:szCs w:val="28"/>
          <w:lang w:eastAsia="en-US"/>
        </w:rPr>
      </w:pPr>
    </w:p>
    <w:p w14:paraId="28707ADE" w14:textId="77777777" w:rsidR="0040720E" w:rsidRPr="0040720E" w:rsidRDefault="0040720E" w:rsidP="004072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0720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E2650B7" w14:textId="77777777" w:rsidR="0040720E" w:rsidRPr="0040720E" w:rsidRDefault="0040720E" w:rsidP="004072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EF373EB" w14:textId="77777777" w:rsidR="0040720E" w:rsidRPr="0040720E" w:rsidRDefault="0040720E" w:rsidP="0040720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0720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EF999" w14:textId="77777777" w:rsidR="0044059D" w:rsidRDefault="0044059D">
      <w:r>
        <w:separator/>
      </w:r>
    </w:p>
  </w:endnote>
  <w:endnote w:type="continuationSeparator" w:id="0">
    <w:p w14:paraId="3B5ACAD6" w14:textId="77777777" w:rsidR="0044059D" w:rsidRDefault="0044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44615" w14:textId="77777777" w:rsidR="0044059D" w:rsidRDefault="0044059D">
      <w:r>
        <w:separator/>
      </w:r>
    </w:p>
  </w:footnote>
  <w:footnote w:type="continuationSeparator" w:id="0">
    <w:p w14:paraId="064A5280" w14:textId="77777777" w:rsidR="0044059D" w:rsidRDefault="00440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20E"/>
    <w:rsid w:val="0044059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F6C33-C7F1-4A85-A7E1-B86F1318A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2024-06-11T07:36:00Z</dcterms:modified>
</cp:coreProperties>
</file>