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17.01.2020р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будинку   на земельній ділянці по вул. Яворницького (к/н 4610160300:02:003:0199)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0040408" w14:textId="77777777" w:rsidR="000A2910" w:rsidRPr="000A2910" w:rsidRDefault="000A2910" w:rsidP="000A2910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bookmarkStart w:id="1" w:name="_GoBack"/>
      <w:bookmarkEnd w:id="1"/>
      <w:r w:rsidRPr="000A291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0A2910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0A291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Лешневського Б.І., беручи до уваги Витяг з Державного реєстру речових прав на нерухоме майно про реєстрацію права власності (і.н.в. 186508866 від 28.10.2019), довідку ОКП «БТІ та ЕО» від 23.12.2019р. №1/15392, виконавчий комітет Винниківської міської ради –</w:t>
      </w:r>
    </w:p>
    <w:p w14:paraId="151B9B6C" w14:textId="77777777" w:rsidR="000A2910" w:rsidRPr="000A2910" w:rsidRDefault="000A2910" w:rsidP="000A2910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5F264304" w14:textId="77777777" w:rsidR="000A2910" w:rsidRPr="000A2910" w:rsidRDefault="000A2910" w:rsidP="000A2910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0A291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59E5E6EA" w14:textId="77777777" w:rsidR="000A2910" w:rsidRPr="000A2910" w:rsidRDefault="000A2910" w:rsidP="000A2910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63D87F83" w14:textId="77777777" w:rsidR="000A2910" w:rsidRPr="000A2910" w:rsidRDefault="000A2910" w:rsidP="000A291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0A291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0A291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0A291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0A291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0A291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Лешневському Богдану Івановичу будівельний паспорт забудови земельної ділянки на проектування та будівництво </w:t>
      </w:r>
      <w:r w:rsidRPr="000A291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Яворницького (к/н 4610160300:02:003:0199) у м. Винники</w:t>
      </w:r>
      <w:r w:rsidRPr="000A291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03A0C2FF" w14:textId="77777777" w:rsidR="000A2910" w:rsidRPr="000A2910" w:rsidRDefault="000A2910" w:rsidP="000A291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0A291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0A291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0A291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0A291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Яворницького (к/н 4610160300:02:003:0199) у м. Винники</w:t>
      </w:r>
      <w:r w:rsidRPr="000A291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49657486" w14:textId="77777777" w:rsidR="000A2910" w:rsidRPr="000A2910" w:rsidRDefault="000A2910" w:rsidP="000A291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0A291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0A291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0A291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0A291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0A291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Яворницького (к/н 4610160300:02:003:0199) у м. Винники</w:t>
      </w:r>
      <w:r w:rsidRPr="000A291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0A291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Яворницького, 45 (к/н 4610160300:02:003:0199</w:t>
      </w:r>
      <w:r w:rsidRPr="000A291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543401E2" w14:textId="77777777" w:rsidR="000A2910" w:rsidRPr="000A2910" w:rsidRDefault="000A2910" w:rsidP="000A291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A291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A291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0A291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Зобов’язати гр.</w:t>
      </w:r>
      <w:r w:rsidRPr="000A291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Лешневського Б.І.:</w:t>
      </w:r>
    </w:p>
    <w:p w14:paraId="6A3926B2" w14:textId="77777777" w:rsidR="000A2910" w:rsidRPr="000A2910" w:rsidRDefault="000A2910" w:rsidP="000A291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A291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A291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0A291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A291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2D8E7493" w14:textId="77777777" w:rsidR="000A2910" w:rsidRPr="000A2910" w:rsidRDefault="000A2910" w:rsidP="000A291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A291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A291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0A291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4D1AF32F" w14:textId="77777777" w:rsidR="000A2910" w:rsidRPr="000A2910" w:rsidRDefault="000A2910" w:rsidP="000A291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A291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A291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0A291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A291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0A291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0A291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0A291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0A291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0A291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0A291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0A291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0A291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1DF02C5D" w14:textId="77777777" w:rsidR="000A2910" w:rsidRPr="000A2910" w:rsidRDefault="000A2910" w:rsidP="000A291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A291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A291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0A291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A291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21E2C0E8" w14:textId="77777777" w:rsidR="000A2910" w:rsidRPr="000A2910" w:rsidRDefault="000A2910" w:rsidP="000A291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A291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A291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0A291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0A291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0A291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130F44F3" w14:textId="77777777" w:rsidR="000A2910" w:rsidRPr="000A2910" w:rsidRDefault="000A2910" w:rsidP="000A291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A291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A291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0A291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A291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0A291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0A291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0A291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0A291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0A291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0A291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4BD4C863" w14:textId="77777777" w:rsidR="000A2910" w:rsidRPr="000A2910" w:rsidRDefault="000A2910" w:rsidP="000A291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A291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A291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0A291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3D185AF4" w14:textId="77777777" w:rsidR="000A2910" w:rsidRPr="000A2910" w:rsidRDefault="000A2910" w:rsidP="000A291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0A291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0A291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0A291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A291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0A291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Лешневському Б.І., що будівельні роботи можна розпочинати тільки після отримання відповідних дозволів, згідно державних норм та правил.</w:t>
      </w:r>
    </w:p>
    <w:p w14:paraId="6A660613" w14:textId="77777777" w:rsidR="000A2910" w:rsidRPr="000A2910" w:rsidRDefault="000A2910" w:rsidP="000A291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A291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0A291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0A291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0A291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0A291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0A291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0A291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6703F306" w14:textId="77777777" w:rsidR="000A2910" w:rsidRPr="000A2910" w:rsidRDefault="000A2910" w:rsidP="000A291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A291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0A291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0A291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1D8F0B24" w14:textId="77777777" w:rsidR="000A2910" w:rsidRPr="000A2910" w:rsidRDefault="000A2910" w:rsidP="000A291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A291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0A291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0A291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3AB3561" w14:textId="77777777" w:rsidR="000A2910" w:rsidRPr="000A2910" w:rsidRDefault="000A2910" w:rsidP="000A2910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A2B80CA" w14:textId="77777777" w:rsidR="000A2910" w:rsidRPr="000A2910" w:rsidRDefault="000A2910" w:rsidP="000A2910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61F881D9" w14:textId="77777777" w:rsidR="000A2910" w:rsidRPr="000A2910" w:rsidRDefault="000A2910" w:rsidP="000A2910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159A5214" w14:textId="77777777" w:rsidR="000A2910" w:rsidRPr="000A2910" w:rsidRDefault="000A2910" w:rsidP="000A2910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0A291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0A291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A291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A291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A291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A291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A291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A291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A291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A291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C60A6D" w14:textId="77777777" w:rsidR="00521BF8" w:rsidRDefault="00521BF8">
      <w:r>
        <w:separator/>
      </w:r>
    </w:p>
  </w:endnote>
  <w:endnote w:type="continuationSeparator" w:id="0">
    <w:p w14:paraId="75E8F40C" w14:textId="77777777" w:rsidR="00521BF8" w:rsidRDefault="00521B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8A23E7" w14:textId="77777777" w:rsidR="00521BF8" w:rsidRDefault="00521BF8">
      <w:r>
        <w:separator/>
      </w:r>
    </w:p>
  </w:footnote>
  <w:footnote w:type="continuationSeparator" w:id="0">
    <w:p w14:paraId="38E04B59" w14:textId="77777777" w:rsidR="00521BF8" w:rsidRDefault="00521B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2910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21BF8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00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4B573D-C5E3-4645-BF08-1783DCB0E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2585</Words>
  <Characters>1474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2024-06-11T08:25:00Z</dcterms:modified>
</cp:coreProperties>
</file>