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"Будівництво побутової каналізації   по вул. 500-річчя Січі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78044E" w14:textId="77777777" w:rsidR="00980E51" w:rsidRDefault="00980E51" w:rsidP="00980E5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F49E9DE" w14:textId="77777777" w:rsidR="00980E51" w:rsidRDefault="00980E51" w:rsidP="00980E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</w:p>
    <w:p w14:paraId="519DD911" w14:textId="7B69665F" w:rsidR="00980E51" w:rsidRDefault="00980E51" w:rsidP="00980E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>
        <w:rPr>
          <w:rFonts w:eastAsia="Calibri"/>
          <w:sz w:val="28"/>
          <w:szCs w:val="28"/>
          <w:lang w:eastAsia="en-US"/>
        </w:rPr>
        <w:t>ВИРІШИВ:</w:t>
      </w:r>
    </w:p>
    <w:p w14:paraId="3EE31C76" w14:textId="77777777" w:rsidR="00980E51" w:rsidRPr="00980E51" w:rsidRDefault="00980E51" w:rsidP="00980E51">
      <w:r w:rsidRPr="00980E51">
        <w:rPr>
          <w:rFonts w:eastAsia="Calibri"/>
          <w:sz w:val="28"/>
          <w:szCs w:val="28"/>
          <w:lang w:eastAsia="en-US"/>
        </w:rPr>
        <w:t xml:space="preserve">1. Затвердити  робочий проект </w:t>
      </w:r>
      <w:r w:rsidRPr="00980E51">
        <w:rPr>
          <w:sz w:val="28"/>
        </w:rPr>
        <w:t>"Будівництво побутової каналізації   по вул. 500-річчя Січі у м. Винники"</w:t>
      </w:r>
    </w:p>
    <w:p w14:paraId="3E835367" w14:textId="4FEFD59F" w:rsidR="00980E51" w:rsidRPr="00980E51" w:rsidRDefault="00980E51" w:rsidP="00980E51">
      <w:pPr>
        <w:rPr>
          <w:rFonts w:eastAsia="Calibri"/>
          <w:sz w:val="28"/>
          <w:szCs w:val="28"/>
          <w:lang w:eastAsia="en-US"/>
        </w:rPr>
      </w:pPr>
    </w:p>
    <w:p w14:paraId="4F235954" w14:textId="77777777" w:rsidR="00980E51" w:rsidRDefault="00980E51" w:rsidP="00980E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A26CD3A" w14:textId="77777777" w:rsidR="00980E51" w:rsidRDefault="00980E51" w:rsidP="00980E5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9BD826" w14:textId="77777777" w:rsidR="00980E51" w:rsidRDefault="00980E51" w:rsidP="00980E5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20EA2" w14:textId="77777777" w:rsidR="00DE7A22" w:rsidRDefault="00DE7A22">
      <w:r>
        <w:separator/>
      </w:r>
    </w:p>
  </w:endnote>
  <w:endnote w:type="continuationSeparator" w:id="0">
    <w:p w14:paraId="6FA0078F" w14:textId="77777777" w:rsidR="00DE7A22" w:rsidRDefault="00DE7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22D04" w14:textId="77777777" w:rsidR="00DE7A22" w:rsidRDefault="00DE7A22">
      <w:r>
        <w:separator/>
      </w:r>
    </w:p>
  </w:footnote>
  <w:footnote w:type="continuationSeparator" w:id="0">
    <w:p w14:paraId="4408AC78" w14:textId="77777777" w:rsidR="00DE7A22" w:rsidRDefault="00DE7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0E5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A2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EAD5D-9064-40F9-A94A-6B3AAE5D3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2024-06-11T08:30:00Z</dcterms:modified>
</cp:coreProperties>
</file>