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6C4D90" w14:textId="77777777" w:rsidR="00454C7A" w:rsidRPr="00454C7A" w:rsidRDefault="00454C7A" w:rsidP="00454C7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 xml:space="preserve">       Керуючись Законом України «Про місцеве самоврядування в Україні», </w:t>
      </w:r>
      <w:r w:rsidRPr="00454C7A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454C7A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454C7A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454C7A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454C7A">
        <w:rPr>
          <w:rFonts w:eastAsia="Calibri"/>
          <w:b/>
          <w:bCs/>
          <w:sz w:val="28"/>
          <w:szCs w:val="28"/>
          <w:lang w:eastAsia="en-US"/>
        </w:rPr>
        <w:t>протокол № 14 від 28.01.2020 року</w:t>
      </w:r>
      <w:r w:rsidRPr="00454C7A">
        <w:rPr>
          <w:rFonts w:eastAsia="Calibri"/>
          <w:bCs/>
          <w:sz w:val="28"/>
          <w:szCs w:val="28"/>
          <w:lang w:eastAsia="en-US"/>
        </w:rPr>
        <w:t xml:space="preserve">),  виконавчий комітет Винниківської  міської  ради –  </w:t>
      </w:r>
    </w:p>
    <w:p w14:paraId="17E86342" w14:textId="77777777" w:rsidR="00454C7A" w:rsidRPr="00454C7A" w:rsidRDefault="00454C7A" w:rsidP="00454C7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49349B91" w14:textId="44B2B639" w:rsidR="00454C7A" w:rsidRDefault="00454C7A" w:rsidP="00454C7A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54C7A">
        <w:rPr>
          <w:rFonts w:eastAsia="Calibri"/>
          <w:b/>
          <w:bCs/>
          <w:sz w:val="28"/>
          <w:szCs w:val="28"/>
          <w:lang w:eastAsia="en-US"/>
        </w:rPr>
        <w:t>ВИРІШИВ:</w:t>
      </w:r>
    </w:p>
    <w:p w14:paraId="170572AA" w14:textId="77777777" w:rsidR="00454C7A" w:rsidRPr="00454C7A" w:rsidRDefault="00454C7A" w:rsidP="00454C7A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14:paraId="0240D32F" w14:textId="77777777" w:rsidR="00454C7A" w:rsidRPr="00454C7A" w:rsidRDefault="00454C7A" w:rsidP="00454C7A">
      <w:pPr>
        <w:suppressAutoHyphens/>
        <w:spacing w:line="276" w:lineRule="auto"/>
        <w:jc w:val="both"/>
        <w:rPr>
          <w:b/>
          <w:sz w:val="28"/>
          <w:szCs w:val="28"/>
          <w:lang w:eastAsia="uk-UA"/>
        </w:rPr>
      </w:pPr>
      <w:r w:rsidRPr="00454C7A">
        <w:rPr>
          <w:b/>
          <w:sz w:val="28"/>
          <w:szCs w:val="28"/>
          <w:lang w:eastAsia="uk-UA"/>
        </w:rPr>
        <w:t>1.Надати матеріальну допомогу на покращення матеріально-побутових умов проживання  та на лікування  наступним громадянами м. Винники:</w:t>
      </w:r>
    </w:p>
    <w:p w14:paraId="0BF26CD2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/>
          <w:sz w:val="28"/>
          <w:szCs w:val="28"/>
          <w:lang w:eastAsia="en-US"/>
        </w:rPr>
      </w:pPr>
      <w:r w:rsidRPr="00454C7A">
        <w:rPr>
          <w:rFonts w:ascii="Calibri" w:eastAsia="Calibri" w:hAnsi="Calibri"/>
          <w:sz w:val="28"/>
          <w:szCs w:val="28"/>
          <w:lang w:eastAsia="en-US"/>
        </w:rPr>
        <w:t xml:space="preserve">1. </w:t>
      </w:r>
      <w:r w:rsidRPr="00454C7A">
        <w:rPr>
          <w:rFonts w:eastAsia="Calibri"/>
          <w:sz w:val="28"/>
          <w:szCs w:val="28"/>
          <w:lang w:eastAsia="en-US"/>
        </w:rPr>
        <w:t xml:space="preserve">1  Кулебі Івану Олексовичу, 1943 р. н., одинокий пенсіонер,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  вул. Забава, 8, на суму -1500 грн;</w:t>
      </w:r>
    </w:p>
    <w:p w14:paraId="6E45775A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/>
          <w:sz w:val="28"/>
          <w:szCs w:val="28"/>
          <w:lang w:eastAsia="en-US"/>
        </w:rPr>
      </w:pPr>
      <w:r w:rsidRPr="00454C7A">
        <w:rPr>
          <w:rFonts w:eastAsia="Calibri"/>
          <w:sz w:val="28"/>
          <w:szCs w:val="28"/>
          <w:lang w:eastAsia="en-US"/>
        </w:rPr>
        <w:t xml:space="preserve">1.2  Дрозд Софії Олександрівні, 1995 р. н., учаснику бойових дій (АТО),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м.Винники, вул. Івасюка, 1а кв.. 4, на суму - 1500 грн;</w:t>
      </w:r>
    </w:p>
    <w:p w14:paraId="7A0097F7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sz w:val="28"/>
          <w:szCs w:val="28"/>
          <w:lang w:eastAsia="en-US"/>
        </w:rPr>
      </w:pPr>
      <w:r w:rsidRPr="00454C7A">
        <w:rPr>
          <w:rFonts w:eastAsia="Calibri"/>
          <w:sz w:val="28"/>
          <w:szCs w:val="28"/>
          <w:lang w:eastAsia="en-US"/>
        </w:rPr>
        <w:t xml:space="preserve">1.3    Стефанишин Наталії Євгенівні, 1974 р. н., інваліду 1групи з дитинства,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Забава, 119,  на суму - 3000 грн;</w:t>
      </w:r>
    </w:p>
    <w:p w14:paraId="03D2DF63" w14:textId="296DE4D4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sz w:val="28"/>
          <w:szCs w:val="28"/>
          <w:lang w:eastAsia="en-US"/>
        </w:rPr>
        <w:lastRenderedPageBreak/>
        <w:t>1.4  Шишуку В</w:t>
      </w:r>
      <w:r>
        <w:rPr>
          <w:rFonts w:eastAsia="Calibri"/>
          <w:sz w:val="28"/>
          <w:szCs w:val="28"/>
          <w:lang w:eastAsia="en-US"/>
        </w:rPr>
        <w:t xml:space="preserve">олодимиру Анатолієвичу, 1960 р.н., </w:t>
      </w:r>
      <w:r w:rsidRPr="00454C7A">
        <w:rPr>
          <w:rFonts w:eastAsia="Calibri"/>
          <w:sz w:val="28"/>
          <w:szCs w:val="28"/>
          <w:lang w:eastAsia="en-US"/>
        </w:rPr>
        <w:t xml:space="preserve">інваліду 1-ї групи на лікування, що </w:t>
      </w:r>
      <w:r>
        <w:rPr>
          <w:rFonts w:eastAsia="Calibri"/>
          <w:bCs/>
          <w:sz w:val="28"/>
          <w:szCs w:val="28"/>
          <w:lang w:eastAsia="en-US"/>
        </w:rPr>
        <w:t>проживає у м. Винники, вул.Галицька, 101а, на суму</w:t>
      </w:r>
      <w:r w:rsidRPr="00454C7A">
        <w:rPr>
          <w:rFonts w:eastAsia="Calibri"/>
          <w:bCs/>
          <w:sz w:val="28"/>
          <w:szCs w:val="28"/>
          <w:lang w:eastAsia="en-US"/>
        </w:rPr>
        <w:t>-5000грн;</w:t>
      </w:r>
    </w:p>
    <w:p w14:paraId="4BD087CB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1.5   Саракулі Богдану Михайловичу, 1960 р. н.,</w:t>
      </w:r>
      <w:r w:rsidRPr="00454C7A">
        <w:rPr>
          <w:rFonts w:eastAsia="Calibri"/>
          <w:sz w:val="28"/>
          <w:szCs w:val="28"/>
          <w:lang w:eastAsia="en-US"/>
        </w:rPr>
        <w:t xml:space="preserve"> інваліду 3-ї групи на лікування,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Крип</w:t>
      </w:r>
      <w:r w:rsidRPr="00454C7A">
        <w:rPr>
          <w:rFonts w:eastAsia="Calibri"/>
          <w:bCs/>
          <w:sz w:val="28"/>
          <w:szCs w:val="28"/>
          <w:lang w:val="ru-RU" w:eastAsia="en-US"/>
        </w:rPr>
        <w:t>’</w:t>
      </w:r>
      <w:r w:rsidRPr="00454C7A">
        <w:rPr>
          <w:rFonts w:eastAsia="Calibri"/>
          <w:bCs/>
          <w:sz w:val="28"/>
          <w:szCs w:val="28"/>
          <w:lang w:eastAsia="en-US"/>
        </w:rPr>
        <w:t>якевича, 6 кв. 1,  на суму - 1000 грн;</w:t>
      </w:r>
    </w:p>
    <w:p w14:paraId="19F664BE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1.6   Данильцю Ярославу Івановичу, 1942 р. н.,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Садова, 14, на суму -2000 грн;</w:t>
      </w:r>
    </w:p>
    <w:p w14:paraId="1C839961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1.7  Шевякову Миколі Івановичу, 1983 р. н.,</w:t>
      </w:r>
      <w:r w:rsidRPr="00454C7A">
        <w:rPr>
          <w:rFonts w:eastAsia="Calibri"/>
          <w:sz w:val="28"/>
          <w:szCs w:val="28"/>
          <w:lang w:eastAsia="en-US"/>
        </w:rPr>
        <w:t xml:space="preserve">  інваліду 2 групи в наслідок війни,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Кільцева, 11 кв. 2, на суму - 2000 грн;</w:t>
      </w:r>
    </w:p>
    <w:p w14:paraId="7F9FD53B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1.8   Мартиняк Олені Яківні, 1984 р. н.,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 сина інваліда з дитинства,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Івасюка, 48а кв. 19 на суму -5000 грн;</w:t>
      </w:r>
    </w:p>
    <w:p w14:paraId="31C44513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1.9   Кривень Мирославі Степанівні 1973 р. н., одинока мати,</w:t>
      </w:r>
      <w:r w:rsidRPr="00454C7A">
        <w:rPr>
          <w:rFonts w:eastAsia="Calibri"/>
          <w:sz w:val="28"/>
          <w:szCs w:val="28"/>
          <w:lang w:eastAsia="en-US"/>
        </w:rPr>
        <w:t xml:space="preserve">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Галицька, 52 кв. 1, на суму -1000 грн;</w:t>
      </w:r>
    </w:p>
    <w:p w14:paraId="519AC17E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1.10  Шаламай Галині Юліанівні,  1959 р. н.,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лікування,  інваліду 3 групи,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Любич - Парахоняк, 17 кв. 71, на суму - 2000 грн;</w:t>
      </w:r>
    </w:p>
    <w:p w14:paraId="38FDE593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1.11  Мітягіній Аллі Анатоліївн, 1961 р. н.,</w:t>
      </w:r>
      <w:r w:rsidRPr="00454C7A">
        <w:rPr>
          <w:rFonts w:eastAsia="Calibri"/>
          <w:sz w:val="28"/>
          <w:szCs w:val="28"/>
          <w:lang w:eastAsia="en-US"/>
        </w:rPr>
        <w:t xml:space="preserve"> інваліду 1 групи з дитинства,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Долинна, 19, на суму - 3500 грн;</w:t>
      </w:r>
    </w:p>
    <w:p w14:paraId="7F5D1A55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1.12  Дмитерко Галині Миколаївні, 1965 р. н.,</w:t>
      </w:r>
      <w:r w:rsidRPr="00454C7A">
        <w:rPr>
          <w:rFonts w:eastAsia="Calibri"/>
          <w:sz w:val="28"/>
          <w:szCs w:val="28"/>
          <w:lang w:eastAsia="en-US"/>
        </w:rPr>
        <w:t xml:space="preserve"> інваліду 2 групи 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Ломоносова, 8 на суму  - 3000 грн;</w:t>
      </w:r>
    </w:p>
    <w:p w14:paraId="31C8183B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1.13  Дмитерко Миколі Івановичу, 1936 р. н.,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Ломоносова, 8 на суму - 3000 грн;</w:t>
      </w:r>
    </w:p>
    <w:p w14:paraId="645651E5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 xml:space="preserve">1.14 Кравчак Марії Федорівні, 1960 р. н., </w:t>
      </w:r>
      <w:r w:rsidRPr="00454C7A">
        <w:rPr>
          <w:rFonts w:eastAsia="Calibri"/>
          <w:sz w:val="28"/>
          <w:szCs w:val="28"/>
          <w:lang w:eastAsia="en-US"/>
        </w:rPr>
        <w:t xml:space="preserve">на лікування, інваліду 3 групи,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Наливайка, 3 на суму - 2000 грн;</w:t>
      </w:r>
    </w:p>
    <w:p w14:paraId="5E909C73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 xml:space="preserve">1.15  Богач Ользі Ярославівні, 1948 р. н., </w:t>
      </w:r>
      <w:r w:rsidRPr="00454C7A">
        <w:rPr>
          <w:rFonts w:eastAsia="Calibri"/>
          <w:sz w:val="28"/>
          <w:szCs w:val="28"/>
          <w:lang w:eastAsia="en-US"/>
        </w:rPr>
        <w:t xml:space="preserve">на лікування (одинока),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Стефаника, 6а, на суму - 3000 грн;</w:t>
      </w:r>
    </w:p>
    <w:p w14:paraId="6CCED4F2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 xml:space="preserve">1.16  Волошин Олександрі Ярославівні, 1947 р. н., </w:t>
      </w:r>
      <w:r w:rsidRPr="00454C7A">
        <w:rPr>
          <w:rFonts w:eastAsia="Calibri"/>
          <w:sz w:val="28"/>
          <w:szCs w:val="28"/>
          <w:lang w:eastAsia="en-US"/>
        </w:rPr>
        <w:t xml:space="preserve">на лікування,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Ів. Франка, 17 в,  на суму -1500 грн;</w:t>
      </w:r>
    </w:p>
    <w:p w14:paraId="55CC3AB4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1.17 Чех Марії Ярославівні 1983 р. н.,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лікування, інваліду 3 групи,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Ів. Франка, 17в, на суму -1500 грн;</w:t>
      </w:r>
    </w:p>
    <w:p w14:paraId="16F4EFB9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1.18  Войтовичу Йосипу Михайловичу, 1940 р. н.,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Ів. Франка, 17в, на суму -1500 грн;</w:t>
      </w:r>
    </w:p>
    <w:p w14:paraId="4D9D4800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1.19 Войтович Звениславі Ярославівні, 1941 р. н.,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Ів. Франка, 17в, на суму -1500 грн;</w:t>
      </w:r>
    </w:p>
    <w:p w14:paraId="25DFFFE5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1.20 Пирожаку Євгену Казимировичу, 1958 р. н.,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 доньки - інваліда 1 групи з дитинства,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Незалежності, 16, на суму -5000 грн;</w:t>
      </w:r>
    </w:p>
    <w:p w14:paraId="1D68AA24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1.21 Фітьо Марії Станіславівні 1944р.н.,</w:t>
      </w:r>
      <w:r w:rsidRPr="00454C7A">
        <w:rPr>
          <w:rFonts w:eastAsia="Calibri"/>
          <w:sz w:val="28"/>
          <w:szCs w:val="28"/>
          <w:lang w:eastAsia="en-US"/>
        </w:rPr>
        <w:t xml:space="preserve">інваліду 3 групи на лікування,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Стрілецька, 59а, на суму -1000 грн;</w:t>
      </w:r>
    </w:p>
    <w:p w14:paraId="5353F886" w14:textId="5CDADF98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lastRenderedPageBreak/>
        <w:t xml:space="preserve">1.22 Микитіву Оресту Володимировичу, 1966 р. н.,інваліду 1 групи 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Соборності, 12, на суму - 4000грн;</w:t>
      </w:r>
    </w:p>
    <w:p w14:paraId="57721787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1.23 Миць Марії Іванівні , 1977 р. н.,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 сина-інваліда з дитинства 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Івасюка, 54 кв.5, на суму - 5000 грн;</w:t>
      </w:r>
    </w:p>
    <w:p w14:paraId="4EFD70A1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1.24 Ходаковській Ганні Лавронівні,  1928 р. н.,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 (одинока),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І. Франка, 15б на суму - 2000 грн;</w:t>
      </w:r>
    </w:p>
    <w:p w14:paraId="6BD6C17A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 xml:space="preserve">1.25 Микитів Марії Михайлівні, 1945 р. н., 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Соборності, 12, на суму -2000 грн;</w:t>
      </w:r>
    </w:p>
    <w:p w14:paraId="28C9623A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1.26 Бодак Катерині Стахівні, 1942 р .н.,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Довбуша, 18, на суму -1500 грн;</w:t>
      </w:r>
    </w:p>
    <w:p w14:paraId="50CA1D1E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1.27 Кузик Анні Василівні, 1944 р. н.,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Берегова, 38, на суму -3000 грн;</w:t>
      </w:r>
    </w:p>
    <w:p w14:paraId="74CBDDC3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1.28  Фадєєвій Лілії Михайлівні, 1984  р. н,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 важкохворої мами 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Кільцева 2а, кв. 151, на суму -3500 грн;</w:t>
      </w:r>
    </w:p>
    <w:p w14:paraId="4C078830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1.29  Харишу Оресту Володимировичу, 1971р.н.,</w:t>
      </w:r>
      <w:r w:rsidRPr="00454C7A">
        <w:rPr>
          <w:rFonts w:eastAsia="Calibri"/>
          <w:sz w:val="28"/>
          <w:szCs w:val="28"/>
          <w:lang w:eastAsia="en-US"/>
        </w:rPr>
        <w:t xml:space="preserve"> інваліду 3 групи на лікування,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Галицька, 60 кв. 4, на суму - 3000 грн;</w:t>
      </w:r>
    </w:p>
    <w:p w14:paraId="58006723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1.30  Хариш Катерині Петрівні , 1942 р. н.,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 (після інсульту ),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Галицька, 60 кв. 4 на суму -3000 грн;</w:t>
      </w:r>
    </w:p>
    <w:p w14:paraId="2281916B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1.31 Лисик Олександрі Григорівні, 1951 р. н.,</w:t>
      </w:r>
      <w:r w:rsidRPr="00454C7A">
        <w:rPr>
          <w:rFonts w:eastAsia="Calibri"/>
          <w:sz w:val="28"/>
          <w:szCs w:val="28"/>
          <w:lang w:eastAsia="en-US"/>
        </w:rPr>
        <w:t xml:space="preserve"> одинокій пенсіонерці на оперативне  лікування,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Кільцева 2а, кв. 152, на суму -2000 грн;</w:t>
      </w:r>
    </w:p>
    <w:p w14:paraId="5FB47855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1.32  Сипі Катерині Михайлівні, 1945 р. н.,</w:t>
      </w:r>
      <w:r w:rsidRPr="00454C7A">
        <w:rPr>
          <w:rFonts w:eastAsia="Calibri"/>
          <w:sz w:val="28"/>
          <w:szCs w:val="28"/>
          <w:lang w:eastAsia="en-US"/>
        </w:rPr>
        <w:t xml:space="preserve"> на лікування 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Корчовського, 18а, на суму -1500 грн;</w:t>
      </w:r>
    </w:p>
    <w:p w14:paraId="29793324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 xml:space="preserve">1.33   Пуницькій Євгенії Іванівні, 1948 р. н., </w:t>
      </w:r>
      <w:r w:rsidRPr="00454C7A">
        <w:rPr>
          <w:rFonts w:eastAsia="Calibri"/>
          <w:sz w:val="28"/>
          <w:szCs w:val="28"/>
          <w:lang w:eastAsia="en-US"/>
        </w:rPr>
        <w:t xml:space="preserve">на лікування 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І. Франка, 45, на суму -2000 грн;</w:t>
      </w:r>
    </w:p>
    <w:p w14:paraId="29ABB2E3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 xml:space="preserve">1.34 Пуницькому Оресту Володимировичу, 1930 р. н., </w:t>
      </w:r>
      <w:r w:rsidRPr="00454C7A">
        <w:rPr>
          <w:rFonts w:eastAsia="Calibri"/>
          <w:sz w:val="28"/>
          <w:szCs w:val="28"/>
          <w:lang w:eastAsia="en-US"/>
        </w:rPr>
        <w:t xml:space="preserve">на лікування,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І. Франка, 45,  на суму -2000 грн;</w:t>
      </w:r>
    </w:p>
    <w:p w14:paraId="3AFA7AE4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 xml:space="preserve">1.35  Стебелінському Володимиру Васильовичу, 1941 р. н., </w:t>
      </w:r>
      <w:r w:rsidRPr="00454C7A">
        <w:rPr>
          <w:rFonts w:eastAsia="Calibri"/>
          <w:sz w:val="28"/>
          <w:szCs w:val="28"/>
          <w:lang w:eastAsia="en-US"/>
        </w:rPr>
        <w:t xml:space="preserve">на лікування , що </w:t>
      </w:r>
      <w:r w:rsidRPr="00454C7A">
        <w:rPr>
          <w:rFonts w:eastAsia="Calibri"/>
          <w:bCs/>
          <w:sz w:val="28"/>
          <w:szCs w:val="28"/>
          <w:lang w:eastAsia="en-US"/>
        </w:rPr>
        <w:t>проживає у м. Винники, вул. Кільцева 2а кв. 65, на суму - 3000 грн;</w:t>
      </w:r>
    </w:p>
    <w:p w14:paraId="36496128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454C7A">
        <w:rPr>
          <w:rFonts w:eastAsia="Calibri"/>
          <w:bCs/>
          <w:sz w:val="28"/>
          <w:szCs w:val="28"/>
          <w:lang w:eastAsia="en-US"/>
        </w:rPr>
        <w:t>1.36  Вусу Володимиру Анатолійовичу, 1973 р. н., на лікування, що проживає у м. Винники, вул. Галицька, 105, на суму - 5000 грн.</w:t>
      </w:r>
    </w:p>
    <w:p w14:paraId="38211DB0" w14:textId="77777777" w:rsidR="00454C7A" w:rsidRPr="00454C7A" w:rsidRDefault="00454C7A" w:rsidP="00454C7A">
      <w:pPr>
        <w:spacing w:line="276" w:lineRule="auto"/>
        <w:ind w:left="567" w:hanging="567"/>
        <w:jc w:val="both"/>
        <w:rPr>
          <w:rFonts w:eastAsia="Calibri"/>
          <w:sz w:val="28"/>
          <w:szCs w:val="28"/>
          <w:lang w:eastAsia="en-US"/>
        </w:rPr>
      </w:pPr>
    </w:p>
    <w:p w14:paraId="697CC0D4" w14:textId="77777777" w:rsidR="00454C7A" w:rsidRPr="00454C7A" w:rsidRDefault="00454C7A" w:rsidP="00454C7A">
      <w:pPr>
        <w:jc w:val="both"/>
        <w:rPr>
          <w:b/>
          <w:sz w:val="28"/>
          <w:szCs w:val="28"/>
          <w:lang w:eastAsia="uk-UA"/>
        </w:rPr>
      </w:pPr>
      <w:r w:rsidRPr="00454C7A">
        <w:rPr>
          <w:b/>
          <w:sz w:val="28"/>
          <w:szCs w:val="28"/>
          <w:lang w:eastAsia="uk-UA"/>
        </w:rPr>
        <w:t>2.Відділу фінансів  та економіки провести виплату матеріальної допомоги у лютому 2020 року.</w:t>
      </w:r>
    </w:p>
    <w:p w14:paraId="71FE6153" w14:textId="77777777" w:rsidR="00454C7A" w:rsidRPr="00454C7A" w:rsidRDefault="00454C7A" w:rsidP="00454C7A">
      <w:pPr>
        <w:jc w:val="both"/>
        <w:rPr>
          <w:b/>
          <w:sz w:val="28"/>
          <w:szCs w:val="28"/>
          <w:lang w:eastAsia="uk-UA"/>
        </w:rPr>
      </w:pPr>
    </w:p>
    <w:p w14:paraId="46E8A4F6" w14:textId="77777777" w:rsidR="00454C7A" w:rsidRPr="00454C7A" w:rsidRDefault="00454C7A" w:rsidP="00454C7A">
      <w:p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454C7A">
        <w:rPr>
          <w:rFonts w:eastAsia="Calibri"/>
          <w:b/>
          <w:bCs/>
          <w:sz w:val="28"/>
          <w:szCs w:val="28"/>
          <w:lang w:eastAsia="en-US"/>
        </w:rPr>
        <w:t xml:space="preserve">3.Контроль за виконанням даного рішення покласти на заступника міського голови   з питань міжнародного партнерства та гуманітарної політики                                                          </w:t>
      </w:r>
      <w:r w:rsidRPr="00454C7A">
        <w:rPr>
          <w:rFonts w:eastAsia="Calibri"/>
          <w:b/>
          <w:bCs/>
          <w:sz w:val="28"/>
          <w:szCs w:val="28"/>
          <w:lang w:val="ru-RU" w:eastAsia="en-US"/>
        </w:rPr>
        <w:t xml:space="preserve">     </w:t>
      </w:r>
      <w:r w:rsidRPr="00454C7A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01C471E0" w14:textId="00E0A773" w:rsidR="00213958" w:rsidRPr="006F2805" w:rsidRDefault="00454C7A" w:rsidP="00454C7A">
      <w:pPr>
        <w:suppressAutoHyphens/>
        <w:jc w:val="both"/>
        <w:rPr>
          <w:sz w:val="28"/>
          <w:szCs w:val="28"/>
        </w:rPr>
      </w:pPr>
      <w:r w:rsidRPr="00454C7A">
        <w:rPr>
          <w:rFonts w:eastAsia="Calibri"/>
          <w:b/>
          <w:bCs/>
          <w:sz w:val="28"/>
          <w:szCs w:val="28"/>
          <w:lang w:eastAsia="en-US"/>
        </w:rPr>
        <w:t xml:space="preserve">    Міський голова                                       </w:t>
      </w:r>
      <w:r>
        <w:rPr>
          <w:rFonts w:eastAsia="Calibri"/>
          <w:b/>
          <w:bCs/>
          <w:sz w:val="28"/>
          <w:szCs w:val="28"/>
          <w:lang w:eastAsia="en-US"/>
        </w:rPr>
        <w:t xml:space="preserve">     </w:t>
      </w:r>
      <w:r w:rsidRPr="00454C7A">
        <w:rPr>
          <w:rFonts w:eastAsia="Calibri"/>
          <w:b/>
          <w:bCs/>
          <w:sz w:val="28"/>
          <w:szCs w:val="28"/>
          <w:lang w:eastAsia="en-US"/>
        </w:rPr>
        <w:t xml:space="preserve">                              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7D23CC" w14:textId="77777777" w:rsidR="00D11241" w:rsidRDefault="00D11241">
      <w:r>
        <w:separator/>
      </w:r>
    </w:p>
  </w:endnote>
  <w:endnote w:type="continuationSeparator" w:id="0">
    <w:p w14:paraId="7CC58586" w14:textId="77777777" w:rsidR="00D11241" w:rsidRDefault="00D1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DECCBD" w14:textId="77777777" w:rsidR="00D11241" w:rsidRDefault="00D11241">
      <w:r>
        <w:separator/>
      </w:r>
    </w:p>
  </w:footnote>
  <w:footnote w:type="continuationSeparator" w:id="0">
    <w:p w14:paraId="323A4235" w14:textId="77777777" w:rsidR="00D11241" w:rsidRDefault="00D11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4C7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124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5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F33D7-E38E-4939-B5DE-ED331A2F3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4310</Words>
  <Characters>2458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2024-06-12T08:02:00Z</dcterms:modified>
</cp:coreProperties>
</file>