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на проектування та будівництво індивідуального житлового   будинку на земельній ділянці по вул.Ст. Бандери, ділянка №1  (к/н 4610160300:03:002:0117)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F16EF3" w14:textId="77777777" w:rsidR="009A139A" w:rsidRPr="009A139A" w:rsidRDefault="009A139A" w:rsidP="009A139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Кобелька Д.М., беручи до уваги Витяг з Державного реєстру речових прав на нерухоме майно про реєстрацію права власності (і.н.в. 187918145 від 07.11.2019), довідку ОКП «БТІ та ЕО» від 20.01.2020р. №1/175, виконавчий комітет Винниківської міської ради –</w:t>
      </w:r>
    </w:p>
    <w:p w14:paraId="283A5218" w14:textId="77777777" w:rsidR="009A139A" w:rsidRPr="009A139A" w:rsidRDefault="009A139A" w:rsidP="009A139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06C3942" w14:textId="77777777" w:rsidR="009A139A" w:rsidRPr="009A139A" w:rsidRDefault="009A139A" w:rsidP="009A139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2DD9150" w14:textId="77777777" w:rsidR="009A139A" w:rsidRPr="009A139A" w:rsidRDefault="009A139A" w:rsidP="009A139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91C78F5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Кобелька Дмитру Михайловичу будівельний паспорт забудови земельної ділянки на проектування та будівництво 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Ст. Бандери, ділянка №1 (к/н 4610160300:03:002:0117) у м. Винники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4595978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Ст. Бандери, ділянка №1 (к/н 4610160300:03:002:0117) у м. Винники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2CA4436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Ст. Бандери, ділянка №1 (к/н 4610160300:03:002:0117) у м. Винники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Ст. Бандери, 1-а (к/н 4610160300:03:002:0117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24A78983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Кобелька Д.М.:</w:t>
      </w:r>
    </w:p>
    <w:p w14:paraId="4A531B6B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14FA485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677B8E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7FBA62A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C228036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29D6146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AA9831D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417AA5B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A139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Кобелька Д.М., що будівельні роботи можна розпочинати тільки після отримання відповідних дозволів, згідно державних норм та правил.</w:t>
      </w:r>
    </w:p>
    <w:p w14:paraId="3AEF2F17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4EE4A85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4AD7688" w14:textId="77777777" w:rsidR="009A139A" w:rsidRPr="009A139A" w:rsidRDefault="009A139A" w:rsidP="009A139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139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A139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A90B4F" w14:textId="77777777" w:rsidR="009A139A" w:rsidRPr="009A139A" w:rsidRDefault="009A139A" w:rsidP="009A139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923AF9C" w14:textId="77777777" w:rsidR="009A139A" w:rsidRPr="009A139A" w:rsidRDefault="009A139A" w:rsidP="009A139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14F2AE" w14:textId="77777777" w:rsidR="009A139A" w:rsidRPr="009A139A" w:rsidRDefault="009A139A" w:rsidP="009A139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3AEAC1D" w14:textId="77777777" w:rsidR="009A139A" w:rsidRPr="009A139A" w:rsidRDefault="009A139A" w:rsidP="009A139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139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BC031" w14:textId="77777777" w:rsidR="00E65059" w:rsidRDefault="00E65059">
      <w:r>
        <w:separator/>
      </w:r>
    </w:p>
  </w:endnote>
  <w:endnote w:type="continuationSeparator" w:id="0">
    <w:p w14:paraId="50B551DE" w14:textId="77777777" w:rsidR="00E65059" w:rsidRDefault="00E6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A0596" w14:textId="77777777" w:rsidR="00E65059" w:rsidRDefault="00E65059">
      <w:r>
        <w:separator/>
      </w:r>
    </w:p>
  </w:footnote>
  <w:footnote w:type="continuationSeparator" w:id="0">
    <w:p w14:paraId="69535157" w14:textId="77777777" w:rsidR="00E65059" w:rsidRDefault="00E65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139A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505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99695-1D55-42DA-9E89-00BC33ED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2604</Words>
  <Characters>1485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2024-06-12T09:16:00Z</dcterms:modified>
</cp:coreProperties>
</file>