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подвір'я (вкладання покриття з плитки ФЕМ)   по вул.Галицька 54 (СШ 47)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24E39B" w14:textId="77777777" w:rsidR="00E16F2F" w:rsidRPr="00E16F2F" w:rsidRDefault="00E16F2F" w:rsidP="00E16F2F">
      <w:pPr>
        <w:suppressAutoHyphens/>
        <w:jc w:val="both"/>
        <w:rPr>
          <w:sz w:val="28"/>
          <w:szCs w:val="28"/>
          <w:lang w:eastAsia="ar-SA"/>
        </w:rPr>
      </w:pPr>
      <w:r w:rsidRPr="00E16F2F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03C8561" w14:textId="77777777" w:rsidR="00E16F2F" w:rsidRPr="00E16F2F" w:rsidRDefault="00E16F2F" w:rsidP="00E16F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CD5AC6F" w14:textId="77777777" w:rsidR="00E16F2F" w:rsidRPr="00E16F2F" w:rsidRDefault="00E16F2F" w:rsidP="00E16F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16F2F">
        <w:rPr>
          <w:sz w:val="28"/>
          <w:szCs w:val="28"/>
          <w:lang w:eastAsia="ar-SA"/>
        </w:rPr>
        <w:t>В И Р І Ш И В:</w:t>
      </w:r>
    </w:p>
    <w:p w14:paraId="5C450221" w14:textId="77777777" w:rsidR="00E16F2F" w:rsidRPr="00E16F2F" w:rsidRDefault="00E16F2F" w:rsidP="00E16F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E6F83BA" w14:textId="77777777" w:rsidR="00E16F2F" w:rsidRPr="00E16F2F" w:rsidRDefault="00E16F2F" w:rsidP="00E16F2F">
      <w:pPr>
        <w:jc w:val="both"/>
        <w:rPr>
          <w:sz w:val="28"/>
          <w:szCs w:val="28"/>
          <w:lang w:eastAsia="uk-UA"/>
        </w:rPr>
      </w:pPr>
      <w:r w:rsidRPr="00E16F2F">
        <w:rPr>
          <w:sz w:val="28"/>
          <w:szCs w:val="28"/>
          <w:lang w:eastAsia="ar-SA"/>
        </w:rPr>
        <w:t>1. Затвердити кошторисну документацію «</w:t>
      </w:r>
      <w:r w:rsidRPr="00E16F2F">
        <w:rPr>
          <w:sz w:val="28"/>
          <w:szCs w:val="28"/>
          <w:lang w:eastAsia="uk-UA"/>
        </w:rPr>
        <w:t>Капітальний ремонт подвір</w:t>
      </w:r>
      <w:r w:rsidRPr="00E16F2F">
        <w:rPr>
          <w:sz w:val="28"/>
          <w:szCs w:val="28"/>
          <w:lang w:val="ru-RU" w:eastAsia="uk-UA"/>
        </w:rPr>
        <w:t>’</w:t>
      </w:r>
      <w:r w:rsidRPr="00E16F2F">
        <w:rPr>
          <w:sz w:val="28"/>
          <w:szCs w:val="28"/>
          <w:lang w:eastAsia="uk-UA"/>
        </w:rPr>
        <w:t>я (вкладання покриття з плитки ФЕМ)  по вул.Галицька 54 (СШ 47) у м.Винники»</w:t>
      </w:r>
    </w:p>
    <w:p w14:paraId="771D6B4E" w14:textId="77777777" w:rsidR="00E16F2F" w:rsidRPr="00E16F2F" w:rsidRDefault="00E16F2F" w:rsidP="00E16F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EAA8F64" w14:textId="77777777" w:rsidR="00E16F2F" w:rsidRPr="00E16F2F" w:rsidRDefault="00E16F2F" w:rsidP="00E16F2F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E16F2F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304BB324" w14:textId="77777777" w:rsidR="00E16F2F" w:rsidRPr="00E16F2F" w:rsidRDefault="00E16F2F" w:rsidP="00E16F2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3242E50" w14:textId="77777777" w:rsidR="00E16F2F" w:rsidRPr="00E16F2F" w:rsidRDefault="00E16F2F" w:rsidP="00E16F2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E11A2C7" w14:textId="77777777" w:rsidR="00E16F2F" w:rsidRPr="00E16F2F" w:rsidRDefault="00E16F2F" w:rsidP="00E16F2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0BBC3D1" w14:textId="77777777" w:rsidR="00E16F2F" w:rsidRPr="00E16F2F" w:rsidRDefault="00E16F2F" w:rsidP="00E16F2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E16F2F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7E53FBF1" w14:textId="77777777" w:rsidR="00E16F2F" w:rsidRPr="00E16F2F" w:rsidRDefault="00E16F2F" w:rsidP="00E16F2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E16F2F" w:rsidRDefault="00213958" w:rsidP="00471A72">
      <w:pPr>
        <w:rPr>
          <w:sz w:val="28"/>
          <w:szCs w:val="28"/>
        </w:rPr>
      </w:pPr>
    </w:p>
    <w:sectPr w:rsidR="00213958" w:rsidRPr="00E16F2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0EF895" w14:textId="77777777" w:rsidR="00640255" w:rsidRDefault="00640255">
      <w:r>
        <w:separator/>
      </w:r>
    </w:p>
  </w:endnote>
  <w:endnote w:type="continuationSeparator" w:id="0">
    <w:p w14:paraId="7D2D8A10" w14:textId="77777777" w:rsidR="00640255" w:rsidRDefault="00640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C2B858" w14:textId="77777777" w:rsidR="00640255" w:rsidRDefault="00640255">
      <w:r>
        <w:separator/>
      </w:r>
    </w:p>
  </w:footnote>
  <w:footnote w:type="continuationSeparator" w:id="0">
    <w:p w14:paraId="223C7E38" w14:textId="77777777" w:rsidR="00640255" w:rsidRDefault="006402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0255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6F2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47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208F1-D2C7-44B9-89C1-8FE65E11F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808</Words>
  <Characters>461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2024-06-12T09:35:00Z</dcterms:modified>
</cp:coreProperties>
</file>