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46679E" w14:textId="77777777" w:rsidR="006D7C9A" w:rsidRPr="006D7C9A" w:rsidRDefault="006D7C9A" w:rsidP="006D7C9A">
      <w:pPr>
        <w:ind w:firstLine="720"/>
        <w:rPr>
          <w:sz w:val="28"/>
          <w:szCs w:val="28"/>
        </w:rPr>
      </w:pPr>
      <w:r w:rsidRPr="006D7C9A">
        <w:rPr>
          <w:sz w:val="28"/>
          <w:szCs w:val="28"/>
        </w:rPr>
        <w:t xml:space="preserve">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15 від 11.02.2020 року),  виконавчий комітет Винниківської  міської  ради –  </w:t>
      </w:r>
    </w:p>
    <w:p w14:paraId="4F01F90E" w14:textId="77777777" w:rsidR="006D7C9A" w:rsidRPr="006D7C9A" w:rsidRDefault="006D7C9A" w:rsidP="006D7C9A">
      <w:pPr>
        <w:rPr>
          <w:sz w:val="28"/>
          <w:szCs w:val="28"/>
        </w:rPr>
      </w:pPr>
    </w:p>
    <w:p w14:paraId="19BC7411" w14:textId="66B94B3D" w:rsidR="006D7C9A" w:rsidRDefault="006D7C9A" w:rsidP="006D7C9A">
      <w:pPr>
        <w:jc w:val="center"/>
        <w:rPr>
          <w:sz w:val="28"/>
          <w:szCs w:val="28"/>
        </w:rPr>
      </w:pPr>
      <w:r w:rsidRPr="006D7C9A">
        <w:rPr>
          <w:sz w:val="28"/>
          <w:szCs w:val="28"/>
        </w:rPr>
        <w:t>ВИРІШИВ:</w:t>
      </w:r>
    </w:p>
    <w:p w14:paraId="6D883E6C" w14:textId="77777777" w:rsidR="006D7C9A" w:rsidRPr="006D7C9A" w:rsidRDefault="006D7C9A" w:rsidP="006D7C9A">
      <w:pPr>
        <w:jc w:val="center"/>
        <w:rPr>
          <w:sz w:val="28"/>
          <w:szCs w:val="28"/>
        </w:rPr>
      </w:pPr>
    </w:p>
    <w:p w14:paraId="6DBD6BD1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1.Надати матеріальну допомогу на покращення матеріально-побутових умов              проживання  та на лікування  наступним громадянами м. Винники:</w:t>
      </w:r>
    </w:p>
    <w:p w14:paraId="16DE213F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 xml:space="preserve"> 1.1  Татарин Ярославі Іванівні, 1939 р. н., на лікування, що проживає у м. Винники, вул.       І.Франка,24 кв1 на суму - 2000  грн.;</w:t>
      </w:r>
    </w:p>
    <w:p w14:paraId="62AE2C26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1.2   Микитів Емілії Пилипівні, 1928 р. н., на лікування, що проживає у м. Винники, вул. І.Франка,115 на суму - 1500 грн.;</w:t>
      </w:r>
    </w:p>
    <w:p w14:paraId="4EE0ABD5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1.3   Микитіву Олегу Євгеновичу 1949 р. н., на лікування, інваліду 3 групи, що проживає у м.Винники, вул. І.Франка, 115 на суму- 1500 грн.;</w:t>
      </w:r>
    </w:p>
    <w:p w14:paraId="1C2CF827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1.4   Яртиму Василю Васильовичу, 1985 р.н., на лікування інваліду 3 групи , що проживає у м. Винники, вул. С. Бандери, 2 кв. 2 на суму – 4000 грн.;</w:t>
      </w:r>
    </w:p>
    <w:p w14:paraId="0438A79E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1.5    Гевак Ользі Олександрівні, 1992 р. н., багатодітна сім’я, що проживає у м. Винники, вул. Кільцева, 7 кв. 47 на суму - 3000 грн.;</w:t>
      </w:r>
    </w:p>
    <w:p w14:paraId="0C831BC3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lastRenderedPageBreak/>
        <w:t>1.6   Гуді Роману Васильовичу, 1992 р. н., на лікування інваліду 3групи, що проживає у м. Винники, вул. Федюка, 9 на суму -5000 грн.;</w:t>
      </w:r>
    </w:p>
    <w:p w14:paraId="1CCCC6A2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1.7  Дробній Надії Іванівні, 1945 р. н., на лікування, що проживає у м. Винники, вул. Космонавтів, 12 в на суму -2000 грн.;</w:t>
      </w:r>
    </w:p>
    <w:p w14:paraId="76ECF091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1.8   Адамчук Стефанії Олексіївні, 1944 р. н., на лікування, що проживає у м. Винники, вул. Берегова, 13 на суму – 5000 грн.;</w:t>
      </w:r>
    </w:p>
    <w:p w14:paraId="7AD5E1F5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1.9   Романчук Мирославі Петрівні 1941 р. н., на лікування, що проживає у м. Винники, вул. І. Франка, 107 на суму - 5000 грн.;</w:t>
      </w:r>
    </w:p>
    <w:p w14:paraId="7A4A7ACC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1.10  Крупі Мирославі Іванівні, 1954 р. н., на лікування інваліду 3 групи, що проживає у м. Винники, вул. І.Франка, 98 кв.2 на суму – 1500 грн.;</w:t>
      </w:r>
    </w:p>
    <w:p w14:paraId="1655DB9F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1.11 Гайдай Ганні Михайлівні, 1976 р. н., на лікування сина інваліда з дитинства, що проживає у м. Винники, вул. Кільцева, 2а кв. 168 на суму - 5000 грн.;</w:t>
      </w:r>
    </w:p>
    <w:p w14:paraId="76D731CF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1.12 Гулько Ользі Романівні, 1927 р.н., на лікування інваліда 2 групи, що проживає у м.  Винники, вул. Галицька, 53 кв.6 на суму -1500 грн.;</w:t>
      </w:r>
    </w:p>
    <w:p w14:paraId="389EC43E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1.13  Підкович Марії Йосипівні, 1936 р. н., на лікування, що проживає у м. Винники, вул. Мирна, 8а на суму – 2000 грн.;</w:t>
      </w:r>
    </w:p>
    <w:p w14:paraId="3DDB43AF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1.14 Весні Володимиру Михайловичу, 1953 р. н., інваліду 2 групи на лікування, що проживає у м. Винники, вул. Сагайдачного, 13 на суму - 3000 грн.;</w:t>
      </w:r>
    </w:p>
    <w:p w14:paraId="1FC05D27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1.15  Семенині Марії Онуфріївні, 1944 р. н., на лікування, що проживає у м. Винники, вул. Незалежності, 15а на суму – 2500 грн.;</w:t>
      </w:r>
    </w:p>
    <w:p w14:paraId="31C26D12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1.16  Василишин Поліні Василівні, 1945  р. н., інваліду 2 групи на лікування , що проживає у м. Винники, вул. Кільцева, 2 кв. 11 на суму – 2000 грн.;</w:t>
      </w:r>
    </w:p>
    <w:p w14:paraId="0ADF2575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1.17  Майорчак Ользі Іванівні, 1951 р. н., інваліду 2 групи на лікування, що проживає у м. Винники, вул. Кільцева, 10 кв. 14 на суму – 2000 грн.;</w:t>
      </w:r>
    </w:p>
    <w:p w14:paraId="2DACABC8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1.18  Ригель Марії Михайлівні 1924 р. н., учаснику війни на лікування, що проживає у м. Винники, вул. Винниченка, 1 на суму - 3500 грн.;</w:t>
      </w:r>
    </w:p>
    <w:p w14:paraId="5446ECEC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1.19  Ільківу Володимиру Григоровичу 1952 р. н., на лікування, що проживає у м. Винники, вул. Яворницького, 34 д на суму - 4000 грн.;</w:t>
      </w:r>
    </w:p>
    <w:p w14:paraId="3FFC0EB3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1.20 Ільків Іванні Петрівні, 1956 р. н., на лікування, що проживає у м. Винники, вул. Яворницького, 34 д на суму- 5000 грн.;</w:t>
      </w:r>
    </w:p>
    <w:p w14:paraId="43CCB142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1.21  Косьєвій Любові Федорівні, 1958 р. н., на лікування сина - інваліда 2 групи, що проживає у м. Винники, вул. Хоткевича,1 на суму - 3000 грн;</w:t>
      </w:r>
    </w:p>
    <w:p w14:paraId="1EB90EB7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1.22  Павленко Лідії Макарівні, 1931 р. н., інваліду 2 групи на лікування, що проживає у м. Винники, вул. С. Крушельницької , 23 кв.2 на суму -1500 грн;</w:t>
      </w:r>
    </w:p>
    <w:p w14:paraId="3C763EE0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1.23  Павленко Миколі  Івановичу, 1952 р. н., інваліду 2 групи на лікування , що проживає у м. Винники, вул. С. Крушельницької, 23 кв.2 на суму- 1500 грн;</w:t>
      </w:r>
    </w:p>
    <w:p w14:paraId="1F56DA4A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1.24  Макарову Геннадію Івановичу, 1940 р. н., на лікування, що проживає у м. Винники, вул. І. Франка, 9 на суму- 3000 грн;</w:t>
      </w:r>
    </w:p>
    <w:p w14:paraId="62010439" w14:textId="77777777" w:rsidR="006D7C9A" w:rsidRPr="006D7C9A" w:rsidRDefault="006D7C9A" w:rsidP="006D7C9A">
      <w:pPr>
        <w:rPr>
          <w:sz w:val="28"/>
          <w:szCs w:val="28"/>
        </w:rPr>
      </w:pPr>
    </w:p>
    <w:p w14:paraId="5C0BF983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2.    Надати одноразову грошову допомогу  на поховання громадянам м. Винники:</w:t>
      </w:r>
    </w:p>
    <w:p w14:paraId="52700BA1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2.1.  Улицькій Тетяні Володимирівні, 1983 р.н., на поховання дядька - Лозинського Богдана Степановича 1961 р.н., що на час смерті проживав та був зареєстрований  у м. Винники, вул. Л. Українки, 20 на суму- 3500 грн.;</w:t>
      </w:r>
    </w:p>
    <w:p w14:paraId="2F7AEEB0" w14:textId="77777777" w:rsidR="006D7C9A" w:rsidRPr="006D7C9A" w:rsidRDefault="006D7C9A" w:rsidP="006D7C9A">
      <w:pPr>
        <w:rPr>
          <w:sz w:val="28"/>
          <w:szCs w:val="28"/>
        </w:rPr>
      </w:pPr>
    </w:p>
    <w:p w14:paraId="1A23AF8E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>3. Відділу фінансів  та економіки провести виплату матеріальної допомоги у лютому - березні 2020 року.</w:t>
      </w:r>
    </w:p>
    <w:p w14:paraId="6612975A" w14:textId="77777777" w:rsidR="006D7C9A" w:rsidRPr="006D7C9A" w:rsidRDefault="006D7C9A" w:rsidP="006D7C9A">
      <w:pPr>
        <w:rPr>
          <w:sz w:val="28"/>
          <w:szCs w:val="28"/>
        </w:rPr>
      </w:pPr>
    </w:p>
    <w:p w14:paraId="72453D72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 xml:space="preserve">4. Контроль за виконанням даного рішення покласти на заступника міського голови   з питань міжнародного партнерства та гуманітарної політики.          </w:t>
      </w:r>
    </w:p>
    <w:p w14:paraId="655331E0" w14:textId="77777777" w:rsidR="006D7C9A" w:rsidRPr="006D7C9A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 xml:space="preserve">                                                  </w:t>
      </w:r>
    </w:p>
    <w:p w14:paraId="43AD5B21" w14:textId="77777777" w:rsidR="006D7C9A" w:rsidRPr="006D7C9A" w:rsidRDefault="006D7C9A" w:rsidP="006D7C9A">
      <w:pPr>
        <w:rPr>
          <w:sz w:val="28"/>
          <w:szCs w:val="28"/>
        </w:rPr>
      </w:pPr>
    </w:p>
    <w:p w14:paraId="01C471E0" w14:textId="4499DB4C" w:rsidR="00213958" w:rsidRPr="006F2805" w:rsidRDefault="006D7C9A" w:rsidP="006D7C9A">
      <w:pPr>
        <w:rPr>
          <w:sz w:val="28"/>
          <w:szCs w:val="28"/>
        </w:rPr>
      </w:pPr>
      <w:r w:rsidRPr="006D7C9A">
        <w:rPr>
          <w:sz w:val="28"/>
          <w:szCs w:val="28"/>
        </w:rPr>
        <w:t xml:space="preserve">    Міс</w:t>
      </w:r>
      <w:r>
        <w:rPr>
          <w:sz w:val="28"/>
          <w:szCs w:val="28"/>
        </w:rPr>
        <w:t xml:space="preserve">ький голова </w:t>
      </w:r>
      <w:bookmarkStart w:id="1" w:name="_GoBack"/>
      <w:bookmarkEnd w:id="1"/>
      <w:r w:rsidRPr="006D7C9A">
        <w:rPr>
          <w:sz w:val="28"/>
          <w:szCs w:val="28"/>
        </w:rPr>
        <w:t xml:space="preserve">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9ED8E" w14:textId="77777777" w:rsidR="001D0DE4" w:rsidRDefault="001D0DE4">
      <w:r>
        <w:separator/>
      </w:r>
    </w:p>
  </w:endnote>
  <w:endnote w:type="continuationSeparator" w:id="0">
    <w:p w14:paraId="2C252084" w14:textId="77777777" w:rsidR="001D0DE4" w:rsidRDefault="001D0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6A434" w14:textId="77777777" w:rsidR="001D0DE4" w:rsidRDefault="001D0DE4">
      <w:r>
        <w:separator/>
      </w:r>
    </w:p>
  </w:footnote>
  <w:footnote w:type="continuationSeparator" w:id="0">
    <w:p w14:paraId="45C7D982" w14:textId="77777777" w:rsidR="001D0DE4" w:rsidRDefault="001D0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0DE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7C9A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B7445-717F-45DE-AA22-52BD31F3F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3440</Words>
  <Characters>1962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2024-06-12T11:47:00Z</dcterms:modified>
</cp:coreProperties>
</file>