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садового будинку на земельній ділянці по вул. Забава, д.к. "Підлісний", ділянка №3 (к/н 4610160300:07:002:0035)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0EA605" w14:textId="77777777" w:rsidR="00332994" w:rsidRPr="00332994" w:rsidRDefault="00332994" w:rsidP="00332994">
      <w:pPr>
        <w:ind w:firstLine="720"/>
        <w:jc w:val="both"/>
        <w:rPr>
          <w:sz w:val="28"/>
          <w:szCs w:val="28"/>
        </w:rPr>
      </w:pPr>
      <w:r w:rsidRPr="0033299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Нога М.Я., беручи до уваги Витяг з Державного реєстру речових прав на нерухоме майно про реєстрацію права власності (і.н.в. 162541003 від 06.04.2019), довідку ОКП «БТІ та ЕО» від 28.01.2020р. №360, виконавчий комітет Винниківської міської ради –</w:t>
      </w:r>
    </w:p>
    <w:p w14:paraId="0703B8AE" w14:textId="77777777" w:rsidR="00332994" w:rsidRPr="00332994" w:rsidRDefault="00332994" w:rsidP="00332994">
      <w:pPr>
        <w:jc w:val="both"/>
        <w:rPr>
          <w:sz w:val="28"/>
          <w:szCs w:val="28"/>
        </w:rPr>
      </w:pPr>
    </w:p>
    <w:p w14:paraId="34D09ACB" w14:textId="77777777" w:rsidR="00332994" w:rsidRPr="00332994" w:rsidRDefault="00332994" w:rsidP="00332994">
      <w:pPr>
        <w:jc w:val="center"/>
        <w:rPr>
          <w:sz w:val="28"/>
          <w:szCs w:val="28"/>
        </w:rPr>
      </w:pPr>
      <w:bookmarkStart w:id="1" w:name="_GoBack"/>
      <w:bookmarkEnd w:id="1"/>
      <w:r w:rsidRPr="00332994">
        <w:rPr>
          <w:sz w:val="28"/>
          <w:szCs w:val="28"/>
        </w:rPr>
        <w:t>ВИРІШИВ:</w:t>
      </w:r>
    </w:p>
    <w:p w14:paraId="41CF3554" w14:textId="77777777" w:rsidR="00332994" w:rsidRPr="00332994" w:rsidRDefault="00332994" w:rsidP="00332994">
      <w:pPr>
        <w:jc w:val="both"/>
        <w:rPr>
          <w:sz w:val="28"/>
          <w:szCs w:val="28"/>
        </w:rPr>
      </w:pPr>
    </w:p>
    <w:p w14:paraId="453DAF12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1.</w:t>
      </w:r>
      <w:r w:rsidRPr="00332994">
        <w:rPr>
          <w:sz w:val="28"/>
          <w:szCs w:val="28"/>
        </w:rPr>
        <w:tab/>
        <w:t>Видати гр. Нога Марії Ярославівні будівельний паспорт забудови земельної ділянки на проектування та будівництво садового будинку на земельній ділянці по вул. Забава, д.к. «Підлісний», ділянка №3 (к/н 4610160300:07:002:0035) у м. Винники.</w:t>
      </w:r>
    </w:p>
    <w:p w14:paraId="6A7215B6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lastRenderedPageBreak/>
        <w:t>2.</w:t>
      </w:r>
      <w:r w:rsidRPr="00332994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садового будинку на земельній ділянці по вул. Забава, д.к. «Підлісний», ділянка №3 (к/н 4610160300:07:002:0035) у м. Винники.</w:t>
      </w:r>
    </w:p>
    <w:p w14:paraId="35B7CE98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3.</w:t>
      </w:r>
      <w:r w:rsidRPr="00332994">
        <w:rPr>
          <w:sz w:val="28"/>
          <w:szCs w:val="28"/>
        </w:rPr>
        <w:tab/>
        <w:t>Садовому будинку, який проектується на земельній ділянці по вул. Забава, д.к. «Підлісний», ділянка №3 (к/н 4610160300:07:002:0035) у м. Винники, присвоїти поштову адресу, а саме: вул. Забава, 51-а (к/н 4610160300:07:002:0035) у м. Винники.</w:t>
      </w:r>
    </w:p>
    <w:p w14:paraId="677D7123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4.</w:t>
      </w:r>
      <w:r w:rsidRPr="00332994">
        <w:rPr>
          <w:sz w:val="28"/>
          <w:szCs w:val="28"/>
        </w:rPr>
        <w:tab/>
        <w:t>Зобов’язати гр. Нога М.Я.:</w:t>
      </w:r>
    </w:p>
    <w:p w14:paraId="526A3656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4.1.</w:t>
      </w:r>
      <w:r w:rsidRPr="0033299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FB36D4A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4.2.</w:t>
      </w:r>
      <w:r w:rsidRPr="0033299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17486E0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4.3.</w:t>
      </w:r>
      <w:r w:rsidRPr="00332994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5E6714CB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4.4.</w:t>
      </w:r>
      <w:r w:rsidRPr="0033299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3958C49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4.5.</w:t>
      </w:r>
      <w:r w:rsidRPr="00332994">
        <w:rPr>
          <w:sz w:val="28"/>
          <w:szCs w:val="28"/>
        </w:rPr>
        <w:tab/>
        <w:t>Під час ведення будівельних робіт утримувати в належному стані садову ділянку та прибудинкову територію. Не порушувати права і законні інтереси інших осіб.</w:t>
      </w:r>
    </w:p>
    <w:p w14:paraId="0B338C83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4.6.</w:t>
      </w:r>
      <w:r w:rsidRPr="00332994">
        <w:rPr>
          <w:sz w:val="28"/>
          <w:szCs w:val="28"/>
        </w:rPr>
        <w:tab/>
        <w:t xml:space="preserve">Після завершення будівельних робіт з будівництва садового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53A235B6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4.7.</w:t>
      </w:r>
      <w:r w:rsidRPr="0033299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0F362D5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5.</w:t>
      </w:r>
      <w:r w:rsidRPr="00332994">
        <w:rPr>
          <w:sz w:val="28"/>
          <w:szCs w:val="28"/>
        </w:rPr>
        <w:tab/>
        <w:t>Роз’яснити гр. Нога М.Я., що будівельні роботи можна розпочинати тільки після отримання відповідних дозволів, згідно державних норм та правил.</w:t>
      </w:r>
    </w:p>
    <w:p w14:paraId="64234571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6.</w:t>
      </w:r>
      <w:r w:rsidRPr="0033299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382BE581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7.</w:t>
      </w:r>
      <w:r w:rsidRPr="0033299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7105D75" w14:textId="77777777" w:rsidR="00332994" w:rsidRPr="00332994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8.</w:t>
      </w:r>
      <w:r w:rsidRPr="0033299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9DE11F2" w14:textId="77777777" w:rsidR="00332994" w:rsidRPr="00332994" w:rsidRDefault="00332994" w:rsidP="00332994">
      <w:pPr>
        <w:jc w:val="both"/>
        <w:rPr>
          <w:sz w:val="28"/>
          <w:szCs w:val="28"/>
        </w:rPr>
      </w:pPr>
    </w:p>
    <w:p w14:paraId="77632C7B" w14:textId="77777777" w:rsidR="00332994" w:rsidRPr="00332994" w:rsidRDefault="00332994" w:rsidP="00332994">
      <w:pPr>
        <w:jc w:val="both"/>
        <w:rPr>
          <w:sz w:val="28"/>
          <w:szCs w:val="28"/>
        </w:rPr>
      </w:pPr>
    </w:p>
    <w:p w14:paraId="32AE5409" w14:textId="77777777" w:rsidR="00332994" w:rsidRPr="00332994" w:rsidRDefault="00332994" w:rsidP="00332994">
      <w:pPr>
        <w:jc w:val="both"/>
        <w:rPr>
          <w:sz w:val="28"/>
          <w:szCs w:val="28"/>
        </w:rPr>
      </w:pPr>
    </w:p>
    <w:p w14:paraId="01C471E0" w14:textId="64DA9FBB" w:rsidR="00213958" w:rsidRPr="006F2805" w:rsidRDefault="00332994" w:rsidP="00332994">
      <w:pPr>
        <w:jc w:val="both"/>
        <w:rPr>
          <w:sz w:val="28"/>
          <w:szCs w:val="28"/>
        </w:rPr>
      </w:pPr>
      <w:r w:rsidRPr="00332994">
        <w:rPr>
          <w:sz w:val="28"/>
          <w:szCs w:val="28"/>
        </w:rPr>
        <w:t>Міський голова</w:t>
      </w:r>
      <w:r w:rsidRPr="00332994">
        <w:rPr>
          <w:sz w:val="28"/>
          <w:szCs w:val="28"/>
        </w:rPr>
        <w:tab/>
      </w:r>
      <w:r w:rsidRPr="00332994">
        <w:rPr>
          <w:sz w:val="28"/>
          <w:szCs w:val="28"/>
        </w:rPr>
        <w:tab/>
      </w:r>
      <w:r w:rsidRPr="00332994">
        <w:rPr>
          <w:sz w:val="28"/>
          <w:szCs w:val="28"/>
        </w:rPr>
        <w:tab/>
      </w:r>
      <w:r w:rsidRPr="00332994">
        <w:rPr>
          <w:sz w:val="28"/>
          <w:szCs w:val="28"/>
        </w:rPr>
        <w:tab/>
      </w:r>
      <w:r w:rsidRPr="00332994">
        <w:rPr>
          <w:sz w:val="28"/>
          <w:szCs w:val="28"/>
        </w:rPr>
        <w:tab/>
      </w:r>
      <w:r w:rsidRPr="00332994">
        <w:rPr>
          <w:sz w:val="28"/>
          <w:szCs w:val="28"/>
        </w:rPr>
        <w:tab/>
      </w:r>
      <w:r w:rsidRPr="00332994">
        <w:rPr>
          <w:sz w:val="28"/>
          <w:szCs w:val="28"/>
        </w:rPr>
        <w:tab/>
      </w:r>
      <w:r w:rsidRPr="00332994">
        <w:rPr>
          <w:sz w:val="28"/>
          <w:szCs w:val="28"/>
        </w:rPr>
        <w:tab/>
      </w:r>
      <w:r w:rsidRPr="00332994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80938" w14:textId="77777777" w:rsidR="00B62A37" w:rsidRDefault="00B62A37">
      <w:r>
        <w:separator/>
      </w:r>
    </w:p>
  </w:endnote>
  <w:endnote w:type="continuationSeparator" w:id="0">
    <w:p w14:paraId="09B470D5" w14:textId="77777777" w:rsidR="00B62A37" w:rsidRDefault="00B62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DD670" w14:textId="77777777" w:rsidR="00B62A37" w:rsidRDefault="00B62A37">
      <w:r>
        <w:separator/>
      </w:r>
    </w:p>
  </w:footnote>
  <w:footnote w:type="continuationSeparator" w:id="0">
    <w:p w14:paraId="0B8DC96E" w14:textId="77777777" w:rsidR="00B62A37" w:rsidRDefault="00B62A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299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2A3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2AA9E-F5C4-48C8-8929-BF6157E4B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2561</Words>
  <Characters>1460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2024-06-26T11:46:00Z</dcterms:modified>
</cp:coreProperties>
</file>