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 на земельній ділянці по вул. Калинова (к/н 4610160300:06:001:0166)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629898" w14:textId="77777777" w:rsidR="00786B84" w:rsidRPr="00786B84" w:rsidRDefault="00786B84" w:rsidP="00786B84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786B8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Глуховського А.Ю., беручи до уваги Витяг з Державного реєстру речових прав на нерухоме майно про реєстрацію права власності (і.н.в. 197740941 від 27.01.2020р.), довідку ОКП «БТІ та ЕО» від 12.02.2020р. №2/1579, виконавчий комітет Винниківської міської ради –</w:t>
      </w:r>
    </w:p>
    <w:p w14:paraId="4F84D6E2" w14:textId="77777777" w:rsidR="00786B84" w:rsidRPr="00786B84" w:rsidRDefault="00786B84" w:rsidP="00786B84">
      <w:pPr>
        <w:jc w:val="both"/>
        <w:rPr>
          <w:sz w:val="28"/>
          <w:szCs w:val="28"/>
        </w:rPr>
      </w:pPr>
    </w:p>
    <w:p w14:paraId="363489DF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ВИРІШИВ:</w:t>
      </w:r>
    </w:p>
    <w:p w14:paraId="189A0DD3" w14:textId="77777777" w:rsidR="00786B84" w:rsidRPr="00786B84" w:rsidRDefault="00786B84" w:rsidP="00786B84">
      <w:pPr>
        <w:jc w:val="both"/>
        <w:rPr>
          <w:sz w:val="28"/>
          <w:szCs w:val="28"/>
        </w:rPr>
      </w:pPr>
    </w:p>
    <w:p w14:paraId="69111B03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1.</w:t>
      </w:r>
      <w:r w:rsidRPr="00786B84">
        <w:rPr>
          <w:sz w:val="28"/>
          <w:szCs w:val="28"/>
        </w:rPr>
        <w:tab/>
        <w:t>Видати гр. Бойко Вікторії Володимирівні будівельний паспорт забудови земельної ділянки на проектування та будівництво індивідуального житлового будинку на земельній ділянці по вул. Калинова (к/н 4610160300:06:001:0166) у м. Винники.</w:t>
      </w:r>
    </w:p>
    <w:p w14:paraId="5046273E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lastRenderedPageBreak/>
        <w:t>2.</w:t>
      </w:r>
      <w:r w:rsidRPr="00786B84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Калинова (к/н 4610160300:06:001:0166) у м. Винники.</w:t>
      </w:r>
    </w:p>
    <w:p w14:paraId="2E5C579B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3.</w:t>
      </w:r>
      <w:r w:rsidRPr="00786B84">
        <w:rPr>
          <w:sz w:val="28"/>
          <w:szCs w:val="28"/>
        </w:rPr>
        <w:tab/>
        <w:t>Індивідуальному житловому будинку, який проектується на земельній ділянці по вул. Калинова (к/н 4610160300:06:001:0166) у м. Винники, присвоїти поштову адресу, а саме: вул. Калинова, 2-а (к/н 4610160300:06:001:0166) у м. Винники.</w:t>
      </w:r>
    </w:p>
    <w:p w14:paraId="2799A63C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4.</w:t>
      </w:r>
      <w:r w:rsidRPr="00786B84">
        <w:rPr>
          <w:sz w:val="28"/>
          <w:szCs w:val="28"/>
        </w:rPr>
        <w:tab/>
        <w:t>Зобов’язати гр. Глуховського А.Ю.:</w:t>
      </w:r>
    </w:p>
    <w:p w14:paraId="4C8B05DE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4.1.</w:t>
      </w:r>
      <w:r w:rsidRPr="00786B8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C6CE6B9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4.2.</w:t>
      </w:r>
      <w:r w:rsidRPr="00786B8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8DC0F37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4.3.</w:t>
      </w:r>
      <w:r w:rsidRPr="00786B84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3D4079D0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4.4.</w:t>
      </w:r>
      <w:r w:rsidRPr="00786B8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D8DE951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4.5.</w:t>
      </w:r>
      <w:r w:rsidRPr="00786B8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83CB093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4.6.</w:t>
      </w:r>
      <w:r w:rsidRPr="00786B84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4B4EE3D3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4.7.</w:t>
      </w:r>
      <w:r w:rsidRPr="00786B8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C86E933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5.</w:t>
      </w:r>
      <w:r w:rsidRPr="00786B84">
        <w:rPr>
          <w:sz w:val="28"/>
          <w:szCs w:val="28"/>
        </w:rPr>
        <w:tab/>
        <w:t>Роз’яснити гр. Глуховському А.Ю., що будівельні роботи можна розпочинати тільки після отримання відповідних дозволів, згідно державних норм та правил.</w:t>
      </w:r>
    </w:p>
    <w:p w14:paraId="4EAD114F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6.</w:t>
      </w:r>
      <w:r w:rsidRPr="00786B8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607DDDFC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7.</w:t>
      </w:r>
      <w:r w:rsidRPr="00786B8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7BA0807" w14:textId="77777777" w:rsidR="00786B84" w:rsidRPr="00786B84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8.</w:t>
      </w:r>
      <w:r w:rsidRPr="00786B8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6D2DB92" w14:textId="77777777" w:rsidR="00786B84" w:rsidRPr="00786B84" w:rsidRDefault="00786B84" w:rsidP="00786B84">
      <w:pPr>
        <w:jc w:val="both"/>
        <w:rPr>
          <w:sz w:val="28"/>
          <w:szCs w:val="28"/>
        </w:rPr>
      </w:pPr>
    </w:p>
    <w:p w14:paraId="323E4083" w14:textId="77777777" w:rsidR="00786B84" w:rsidRPr="00786B84" w:rsidRDefault="00786B84" w:rsidP="00786B84">
      <w:pPr>
        <w:jc w:val="both"/>
        <w:rPr>
          <w:sz w:val="28"/>
          <w:szCs w:val="28"/>
        </w:rPr>
      </w:pPr>
    </w:p>
    <w:p w14:paraId="193DBE94" w14:textId="77777777" w:rsidR="00786B84" w:rsidRPr="00786B84" w:rsidRDefault="00786B84" w:rsidP="00786B84">
      <w:pPr>
        <w:jc w:val="both"/>
        <w:rPr>
          <w:sz w:val="28"/>
          <w:szCs w:val="28"/>
        </w:rPr>
      </w:pPr>
    </w:p>
    <w:p w14:paraId="01C471E0" w14:textId="70C4F733" w:rsidR="00213958" w:rsidRPr="006F2805" w:rsidRDefault="00786B84" w:rsidP="00786B84">
      <w:pPr>
        <w:jc w:val="both"/>
        <w:rPr>
          <w:sz w:val="28"/>
          <w:szCs w:val="28"/>
        </w:rPr>
      </w:pPr>
      <w:r w:rsidRPr="00786B84">
        <w:rPr>
          <w:sz w:val="28"/>
          <w:szCs w:val="28"/>
        </w:rPr>
        <w:t>Міський голова</w:t>
      </w:r>
      <w:r w:rsidRPr="00786B84">
        <w:rPr>
          <w:sz w:val="28"/>
          <w:szCs w:val="28"/>
        </w:rPr>
        <w:tab/>
      </w:r>
      <w:r w:rsidRPr="00786B84">
        <w:rPr>
          <w:sz w:val="28"/>
          <w:szCs w:val="28"/>
        </w:rPr>
        <w:tab/>
      </w:r>
      <w:r w:rsidRPr="00786B84">
        <w:rPr>
          <w:sz w:val="28"/>
          <w:szCs w:val="28"/>
        </w:rPr>
        <w:tab/>
      </w:r>
      <w:r w:rsidRPr="00786B84">
        <w:rPr>
          <w:sz w:val="28"/>
          <w:szCs w:val="28"/>
        </w:rPr>
        <w:tab/>
      </w:r>
      <w:r w:rsidRPr="00786B84">
        <w:rPr>
          <w:sz w:val="28"/>
          <w:szCs w:val="28"/>
        </w:rPr>
        <w:tab/>
      </w:r>
      <w:r w:rsidRPr="00786B84">
        <w:rPr>
          <w:sz w:val="28"/>
          <w:szCs w:val="28"/>
        </w:rPr>
        <w:tab/>
      </w:r>
      <w:r w:rsidRPr="00786B84">
        <w:rPr>
          <w:sz w:val="28"/>
          <w:szCs w:val="28"/>
        </w:rPr>
        <w:tab/>
      </w:r>
      <w:r w:rsidRPr="00786B84">
        <w:rPr>
          <w:sz w:val="28"/>
          <w:szCs w:val="28"/>
        </w:rPr>
        <w:tab/>
      </w:r>
      <w:r w:rsidRPr="00786B84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7AE70" w14:textId="77777777" w:rsidR="00FD250A" w:rsidRDefault="00FD250A">
      <w:r>
        <w:separator/>
      </w:r>
    </w:p>
  </w:endnote>
  <w:endnote w:type="continuationSeparator" w:id="0">
    <w:p w14:paraId="05B87883" w14:textId="77777777" w:rsidR="00FD250A" w:rsidRDefault="00FD2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E46B05" w14:textId="77777777" w:rsidR="00FD250A" w:rsidRDefault="00FD250A">
      <w:r>
        <w:separator/>
      </w:r>
    </w:p>
  </w:footnote>
  <w:footnote w:type="continuationSeparator" w:id="0">
    <w:p w14:paraId="74AADC22" w14:textId="77777777" w:rsidR="00FD250A" w:rsidRDefault="00FD25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6B8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E7980-0EE1-4027-A4B6-E9A4C81B5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2570</Words>
  <Characters>1466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2024-06-26T12:24:00Z</dcterms:modified>
</cp:coreProperties>
</file>