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"Реконструкція системи зовнішнього електропостачання будинку  дитячої та юнацької творчості м.Винники вул.Франка Ів.,1"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51DAF9" w14:textId="77777777" w:rsidR="000B7E25" w:rsidRPr="000B7E25" w:rsidRDefault="000B7E25" w:rsidP="000B7E25">
      <w:pPr>
        <w:jc w:val="both"/>
        <w:rPr>
          <w:sz w:val="28"/>
          <w:szCs w:val="28"/>
        </w:rPr>
      </w:pPr>
      <w:r w:rsidRPr="000B7E25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74A490A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37E0E285" w14:textId="77777777" w:rsidR="000B7E25" w:rsidRPr="000B7E25" w:rsidRDefault="000B7E25" w:rsidP="000B7E25">
      <w:pPr>
        <w:jc w:val="center"/>
        <w:rPr>
          <w:sz w:val="28"/>
          <w:szCs w:val="28"/>
        </w:rPr>
      </w:pPr>
      <w:r w:rsidRPr="000B7E25">
        <w:rPr>
          <w:sz w:val="28"/>
          <w:szCs w:val="28"/>
        </w:rPr>
        <w:t>В И Р І Ш И В:</w:t>
      </w:r>
    </w:p>
    <w:p w14:paraId="495ED2A5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55C3E4F9" w14:textId="77777777" w:rsidR="000B7E25" w:rsidRPr="000B7E25" w:rsidRDefault="000B7E25" w:rsidP="000B7E25">
      <w:pPr>
        <w:jc w:val="both"/>
        <w:rPr>
          <w:sz w:val="28"/>
          <w:szCs w:val="28"/>
        </w:rPr>
      </w:pPr>
      <w:r w:rsidRPr="000B7E25">
        <w:rPr>
          <w:sz w:val="28"/>
          <w:szCs w:val="28"/>
        </w:rPr>
        <w:t>1.Затвердити кошторисну документацію «Реконструкція системи зовнішнього електропостачання будинку дитячої та юнацької творчості м.Винники вул.Франка Ів.,1»</w:t>
      </w:r>
    </w:p>
    <w:p w14:paraId="7184EC60" w14:textId="77777777" w:rsidR="000B7E25" w:rsidRDefault="000B7E25" w:rsidP="000B7E25">
      <w:pPr>
        <w:jc w:val="both"/>
        <w:rPr>
          <w:sz w:val="28"/>
          <w:szCs w:val="28"/>
        </w:rPr>
      </w:pPr>
    </w:p>
    <w:p w14:paraId="01FA0C6A" w14:textId="182C2B46" w:rsidR="000B7E25" w:rsidRPr="000B7E25" w:rsidRDefault="000B7E25" w:rsidP="000B7E25">
      <w:pPr>
        <w:jc w:val="both"/>
        <w:rPr>
          <w:sz w:val="28"/>
          <w:szCs w:val="28"/>
        </w:rPr>
      </w:pPr>
      <w:bookmarkStart w:id="1" w:name="_GoBack"/>
      <w:bookmarkEnd w:id="1"/>
      <w:r w:rsidRPr="000B7E25">
        <w:rPr>
          <w:sz w:val="28"/>
          <w:szCs w:val="28"/>
        </w:rPr>
        <w:t>2. Контроль за виконанням даного рішення залишаю за собою.</w:t>
      </w:r>
    </w:p>
    <w:p w14:paraId="70BAE3F8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4CC89A68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24C3EBDE" w14:textId="4F3937F4" w:rsidR="000B7E25" w:rsidRPr="000B7E25" w:rsidRDefault="000B7E25" w:rsidP="000B7E25">
      <w:pPr>
        <w:jc w:val="both"/>
        <w:rPr>
          <w:sz w:val="28"/>
          <w:szCs w:val="28"/>
        </w:rPr>
      </w:pPr>
    </w:p>
    <w:p w14:paraId="0B3C5A20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255A3320" w14:textId="77777777" w:rsidR="000B7E25" w:rsidRPr="000B7E25" w:rsidRDefault="000B7E25" w:rsidP="000B7E25">
      <w:pPr>
        <w:jc w:val="both"/>
        <w:rPr>
          <w:sz w:val="28"/>
          <w:szCs w:val="28"/>
        </w:rPr>
      </w:pPr>
      <w:r w:rsidRPr="000B7E25">
        <w:rPr>
          <w:sz w:val="28"/>
          <w:szCs w:val="28"/>
        </w:rPr>
        <w:t>міський голова                                                                 Квурт В.Л.</w:t>
      </w:r>
    </w:p>
    <w:p w14:paraId="106820A1" w14:textId="77777777" w:rsidR="000B7E25" w:rsidRPr="000B7E25" w:rsidRDefault="000B7E25" w:rsidP="000B7E25">
      <w:pPr>
        <w:jc w:val="both"/>
        <w:rPr>
          <w:sz w:val="28"/>
          <w:szCs w:val="28"/>
        </w:rPr>
      </w:pPr>
    </w:p>
    <w:p w14:paraId="3BEE91E3" w14:textId="4F07D251" w:rsidR="000B7E25" w:rsidRPr="000B7E25" w:rsidRDefault="000B7E25" w:rsidP="000B7E2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CA58D" w14:textId="77777777" w:rsidR="00124E51" w:rsidRDefault="00124E51">
      <w:r>
        <w:separator/>
      </w:r>
    </w:p>
  </w:endnote>
  <w:endnote w:type="continuationSeparator" w:id="0">
    <w:p w14:paraId="2FA20E63" w14:textId="77777777" w:rsidR="00124E51" w:rsidRDefault="0012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571EC" w14:textId="77777777" w:rsidR="00124E51" w:rsidRDefault="00124E51">
      <w:r>
        <w:separator/>
      </w:r>
    </w:p>
  </w:footnote>
  <w:footnote w:type="continuationSeparator" w:id="0">
    <w:p w14:paraId="53654ED4" w14:textId="77777777" w:rsidR="00124E51" w:rsidRDefault="00124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E25"/>
    <w:rsid w:val="001125AA"/>
    <w:rsid w:val="00124E5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632A4-9407-4A43-9C38-A400F066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2024-06-27T11:01:00Z</dcterms:modified>
</cp:coreProperties>
</file>