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дороги по   вул.Джерельна від буд.7 до буд.29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91F3F1" w14:textId="77777777" w:rsidR="00883D7C" w:rsidRPr="00883D7C" w:rsidRDefault="00883D7C" w:rsidP="00883D7C">
      <w:pPr>
        <w:jc w:val="both"/>
        <w:rPr>
          <w:sz w:val="28"/>
          <w:szCs w:val="28"/>
        </w:rPr>
      </w:pPr>
      <w:r w:rsidRPr="00883D7C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5481A20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5A1F1298" w14:textId="77777777" w:rsidR="00883D7C" w:rsidRPr="00883D7C" w:rsidRDefault="00883D7C" w:rsidP="00883D7C">
      <w:pPr>
        <w:jc w:val="center"/>
        <w:rPr>
          <w:sz w:val="28"/>
          <w:szCs w:val="28"/>
        </w:rPr>
      </w:pPr>
      <w:r w:rsidRPr="00883D7C">
        <w:rPr>
          <w:sz w:val="28"/>
          <w:szCs w:val="28"/>
        </w:rPr>
        <w:t>В И Р І Ш И В:</w:t>
      </w:r>
    </w:p>
    <w:p w14:paraId="75192A4E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77D24BBE" w14:textId="226E4B9C" w:rsidR="00883D7C" w:rsidRPr="00883D7C" w:rsidRDefault="00883D7C" w:rsidP="00883D7C">
      <w:pPr>
        <w:jc w:val="both"/>
        <w:rPr>
          <w:sz w:val="28"/>
          <w:szCs w:val="28"/>
        </w:rPr>
      </w:pPr>
      <w:r w:rsidRPr="00883D7C">
        <w:rPr>
          <w:sz w:val="28"/>
          <w:szCs w:val="28"/>
        </w:rPr>
        <w:t xml:space="preserve">1. Затвердити кошторисну документацію «Капітальний ремонт ділянки дороги по </w:t>
      </w:r>
      <w:bookmarkStart w:id="1" w:name="_GoBack"/>
      <w:bookmarkEnd w:id="1"/>
      <w:r w:rsidRPr="00883D7C">
        <w:rPr>
          <w:sz w:val="28"/>
          <w:szCs w:val="28"/>
        </w:rPr>
        <w:t>вул.Джерельна від буд.7 до буд.29 у м.Винники»</w:t>
      </w:r>
    </w:p>
    <w:p w14:paraId="59B0A8DD" w14:textId="77777777" w:rsidR="00883D7C" w:rsidRPr="00883D7C" w:rsidRDefault="00883D7C" w:rsidP="00883D7C">
      <w:pPr>
        <w:jc w:val="both"/>
        <w:rPr>
          <w:sz w:val="28"/>
          <w:szCs w:val="28"/>
        </w:rPr>
      </w:pPr>
      <w:r w:rsidRPr="00883D7C">
        <w:rPr>
          <w:sz w:val="28"/>
          <w:szCs w:val="28"/>
        </w:rPr>
        <w:t xml:space="preserve">       2. Контроль за виконанням даного рішення залишаю за собою.</w:t>
      </w:r>
    </w:p>
    <w:p w14:paraId="694B1567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0080F893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6ECCBEF2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3FC635D0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320B4128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74CF7824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5640EA66" w14:textId="77777777" w:rsidR="00883D7C" w:rsidRPr="00883D7C" w:rsidRDefault="00883D7C" w:rsidP="00883D7C">
      <w:pPr>
        <w:jc w:val="both"/>
        <w:rPr>
          <w:sz w:val="28"/>
          <w:szCs w:val="28"/>
        </w:rPr>
      </w:pPr>
      <w:r w:rsidRPr="00883D7C">
        <w:rPr>
          <w:sz w:val="28"/>
          <w:szCs w:val="28"/>
        </w:rPr>
        <w:t>міський голова                                                                 Квурт В.Л.</w:t>
      </w:r>
    </w:p>
    <w:p w14:paraId="136D257F" w14:textId="77777777" w:rsidR="00883D7C" w:rsidRPr="00883D7C" w:rsidRDefault="00883D7C" w:rsidP="00883D7C">
      <w:pPr>
        <w:jc w:val="both"/>
        <w:rPr>
          <w:sz w:val="28"/>
          <w:szCs w:val="28"/>
        </w:rPr>
      </w:pPr>
    </w:p>
    <w:p w14:paraId="5D4435D4" w14:textId="77777777" w:rsidR="00883D7C" w:rsidRPr="00883D7C" w:rsidRDefault="00883D7C" w:rsidP="00883D7C">
      <w:pPr>
        <w:rPr>
          <w:sz w:val="28"/>
          <w:szCs w:val="28"/>
        </w:rPr>
      </w:pPr>
    </w:p>
    <w:p w14:paraId="1CD1E4CD" w14:textId="77777777" w:rsidR="00883D7C" w:rsidRPr="00883D7C" w:rsidRDefault="00883D7C" w:rsidP="00883D7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83572" w14:textId="77777777" w:rsidR="000C464B" w:rsidRDefault="000C464B">
      <w:r>
        <w:separator/>
      </w:r>
    </w:p>
  </w:endnote>
  <w:endnote w:type="continuationSeparator" w:id="0">
    <w:p w14:paraId="06D9057F" w14:textId="77777777" w:rsidR="000C464B" w:rsidRDefault="000C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7395A" w14:textId="77777777" w:rsidR="000C464B" w:rsidRDefault="000C464B">
      <w:r>
        <w:separator/>
      </w:r>
    </w:p>
  </w:footnote>
  <w:footnote w:type="continuationSeparator" w:id="0">
    <w:p w14:paraId="73E9F618" w14:textId="77777777" w:rsidR="000C464B" w:rsidRDefault="000C4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64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3D7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B89B8-7803-4DE6-884C-7F1D612E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2024-06-27T11:08:00Z</dcterms:modified>
</cp:coreProperties>
</file>