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 кошторисної документації  на "Капітальний ремонт ділянки дороги  вул. Лепкого 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7BE1116" w14:textId="77777777" w:rsidR="009D018E" w:rsidRPr="009D018E" w:rsidRDefault="009D018E" w:rsidP="009D018E">
      <w:pPr>
        <w:jc w:val="both"/>
        <w:rPr>
          <w:sz w:val="28"/>
          <w:szCs w:val="28"/>
        </w:rPr>
      </w:pPr>
      <w:r w:rsidRPr="009D018E">
        <w:rPr>
          <w:sz w:val="28"/>
          <w:szCs w:val="28"/>
        </w:rPr>
        <w:t xml:space="preserve">          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21A238AF" w14:textId="77777777" w:rsidR="009D018E" w:rsidRPr="009D018E" w:rsidRDefault="009D018E" w:rsidP="009D018E">
      <w:pPr>
        <w:jc w:val="both"/>
        <w:rPr>
          <w:sz w:val="28"/>
          <w:szCs w:val="28"/>
        </w:rPr>
      </w:pPr>
    </w:p>
    <w:p w14:paraId="6765542F" w14:textId="77777777" w:rsidR="009D018E" w:rsidRPr="009D018E" w:rsidRDefault="009D018E" w:rsidP="009D018E">
      <w:pPr>
        <w:jc w:val="center"/>
        <w:rPr>
          <w:sz w:val="28"/>
          <w:szCs w:val="28"/>
        </w:rPr>
      </w:pPr>
      <w:r w:rsidRPr="009D018E">
        <w:rPr>
          <w:sz w:val="28"/>
          <w:szCs w:val="28"/>
        </w:rPr>
        <w:t>В И Р І Ш И В:</w:t>
      </w:r>
    </w:p>
    <w:p w14:paraId="355B7B46" w14:textId="77777777" w:rsidR="009D018E" w:rsidRPr="009D018E" w:rsidRDefault="009D018E" w:rsidP="009D018E">
      <w:pPr>
        <w:jc w:val="both"/>
        <w:rPr>
          <w:sz w:val="28"/>
          <w:szCs w:val="28"/>
        </w:rPr>
      </w:pPr>
    </w:p>
    <w:p w14:paraId="420D9D8D" w14:textId="77777777" w:rsidR="009D018E" w:rsidRDefault="009D018E" w:rsidP="009D018E">
      <w:pPr>
        <w:jc w:val="both"/>
        <w:rPr>
          <w:sz w:val="28"/>
          <w:szCs w:val="28"/>
        </w:rPr>
      </w:pPr>
      <w:r w:rsidRPr="009D018E">
        <w:rPr>
          <w:sz w:val="28"/>
          <w:szCs w:val="28"/>
        </w:rPr>
        <w:t>1. Затвердити проектно-кошторисну документацію на «Капітальний ремонт ділянки дороги</w:t>
      </w:r>
      <w:r>
        <w:rPr>
          <w:sz w:val="28"/>
          <w:szCs w:val="28"/>
        </w:rPr>
        <w:t xml:space="preserve"> </w:t>
      </w:r>
      <w:r w:rsidRPr="009D018E">
        <w:rPr>
          <w:sz w:val="28"/>
          <w:szCs w:val="28"/>
        </w:rPr>
        <w:t>вул. Лепкого  у м.Винники»</w:t>
      </w:r>
    </w:p>
    <w:p w14:paraId="63D3D9D9" w14:textId="1D7C3BC4" w:rsidR="009D018E" w:rsidRPr="009D018E" w:rsidRDefault="009D018E" w:rsidP="009D018E">
      <w:pPr>
        <w:jc w:val="both"/>
        <w:rPr>
          <w:sz w:val="28"/>
          <w:szCs w:val="28"/>
        </w:rPr>
      </w:pPr>
      <w:r w:rsidRPr="009D018E">
        <w:rPr>
          <w:sz w:val="28"/>
          <w:szCs w:val="28"/>
        </w:rPr>
        <w:t xml:space="preserve"> 2. Контроль за виконанням даного рішення залишаю за собою.</w:t>
      </w:r>
    </w:p>
    <w:p w14:paraId="51593924" w14:textId="77777777" w:rsidR="009D018E" w:rsidRPr="009D018E" w:rsidRDefault="009D018E" w:rsidP="009D018E">
      <w:pPr>
        <w:jc w:val="both"/>
        <w:rPr>
          <w:sz w:val="28"/>
          <w:szCs w:val="28"/>
        </w:rPr>
      </w:pPr>
    </w:p>
    <w:p w14:paraId="66F1F5B7" w14:textId="77777777" w:rsidR="009D018E" w:rsidRPr="009D018E" w:rsidRDefault="009D018E" w:rsidP="009D018E">
      <w:pPr>
        <w:jc w:val="both"/>
        <w:rPr>
          <w:sz w:val="28"/>
          <w:szCs w:val="28"/>
        </w:rPr>
      </w:pPr>
    </w:p>
    <w:p w14:paraId="3D4F1C22" w14:textId="1050B3D2" w:rsidR="009D018E" w:rsidRPr="009D018E" w:rsidRDefault="009D018E" w:rsidP="009D018E">
      <w:pPr>
        <w:jc w:val="both"/>
        <w:rPr>
          <w:sz w:val="28"/>
          <w:szCs w:val="28"/>
        </w:rPr>
      </w:pPr>
      <w:bookmarkStart w:id="1" w:name="_GoBack"/>
      <w:bookmarkEnd w:id="1"/>
    </w:p>
    <w:p w14:paraId="1EF70F48" w14:textId="77777777" w:rsidR="009D018E" w:rsidRPr="009D018E" w:rsidRDefault="009D018E" w:rsidP="009D018E">
      <w:pPr>
        <w:jc w:val="both"/>
        <w:rPr>
          <w:sz w:val="28"/>
          <w:szCs w:val="28"/>
        </w:rPr>
      </w:pPr>
    </w:p>
    <w:p w14:paraId="07120936" w14:textId="77777777" w:rsidR="009D018E" w:rsidRPr="009D018E" w:rsidRDefault="009D018E" w:rsidP="009D018E">
      <w:pPr>
        <w:jc w:val="both"/>
        <w:rPr>
          <w:sz w:val="28"/>
          <w:szCs w:val="28"/>
        </w:rPr>
      </w:pPr>
      <w:r w:rsidRPr="009D018E">
        <w:rPr>
          <w:sz w:val="28"/>
          <w:szCs w:val="28"/>
        </w:rPr>
        <w:t>міський голова                                                                 Квурт В.Л.</w:t>
      </w:r>
    </w:p>
    <w:p w14:paraId="59F81E1A" w14:textId="77777777" w:rsidR="009D018E" w:rsidRPr="009D018E" w:rsidRDefault="009D018E" w:rsidP="009D018E">
      <w:pPr>
        <w:jc w:val="both"/>
        <w:rPr>
          <w:sz w:val="28"/>
          <w:szCs w:val="28"/>
        </w:rPr>
      </w:pPr>
    </w:p>
    <w:p w14:paraId="01C471E0" w14:textId="77777777" w:rsidR="00213958" w:rsidRPr="006F2805" w:rsidRDefault="00213958" w:rsidP="009D018E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ABFAA4" w14:textId="77777777" w:rsidR="004C192A" w:rsidRDefault="004C192A">
      <w:r>
        <w:separator/>
      </w:r>
    </w:p>
  </w:endnote>
  <w:endnote w:type="continuationSeparator" w:id="0">
    <w:p w14:paraId="3A3D295E" w14:textId="77777777" w:rsidR="004C192A" w:rsidRDefault="004C19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2EDFB5" w14:textId="77777777" w:rsidR="004C192A" w:rsidRDefault="004C192A">
      <w:r>
        <w:separator/>
      </w:r>
    </w:p>
  </w:footnote>
  <w:footnote w:type="continuationSeparator" w:id="0">
    <w:p w14:paraId="49DC6C47" w14:textId="77777777" w:rsidR="004C192A" w:rsidRDefault="004C19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C192A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D018E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3472FA-80D1-4914-B17D-1BFD86A92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764</Words>
  <Characters>437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2024-06-27T11:14:00Z</dcterms:modified>
</cp:coreProperties>
</file>