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одноразової матеріальної                                      допомоги громадянам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8D8EE2F" w14:textId="77777777" w:rsidR="0053739E" w:rsidRPr="0053739E" w:rsidRDefault="0053739E" w:rsidP="0053739E">
      <w:pPr>
        <w:suppressAutoHyphens/>
        <w:jc w:val="both"/>
        <w:rPr>
          <w:bCs/>
          <w:sz w:val="28"/>
          <w:szCs w:val="28"/>
        </w:rPr>
      </w:pPr>
      <w:r w:rsidRPr="0053739E">
        <w:rPr>
          <w:bCs/>
          <w:sz w:val="28"/>
          <w:szCs w:val="28"/>
        </w:rPr>
        <w:t xml:space="preserve">       Керуючись Законом України «Про місцеве самоврядування в Україні», </w:t>
      </w:r>
      <w:r w:rsidRPr="0053739E">
        <w:rPr>
          <w:sz w:val="28"/>
          <w:szCs w:val="28"/>
          <w:lang w:eastAsia="ar-SA"/>
        </w:rPr>
        <w:t xml:space="preserve">рішенням  10-ої   сесії Винниківської міської ради 7-го скликання від 25 січня 2018 року № 1218 «Про розмежування повноважень між виконавчими органами Винниківської міської ради», </w:t>
      </w:r>
      <w:r w:rsidRPr="0053739E">
        <w:rPr>
          <w:bCs/>
          <w:sz w:val="28"/>
          <w:szCs w:val="28"/>
        </w:rPr>
        <w:t>відповідно до „Положення про комісію з питань звернень громадян про надання  матеріальної допомоги”, затвердженого рішенням виконавчого комітету Винниківської міської ради № 306 від 11.12.2015 року, рішення виконавчого комітету № 397 від 25.11.2016 року «Про внесення змін у Додаток № 5 «</w:t>
      </w:r>
      <w:r w:rsidRPr="0053739E">
        <w:rPr>
          <w:sz w:val="28"/>
          <w:szCs w:val="28"/>
        </w:rPr>
        <w:t xml:space="preserve">Положення про комісію з питань звернень громадян про надання матеріальної допомоги, </w:t>
      </w:r>
      <w:r w:rsidRPr="0053739E">
        <w:rPr>
          <w:bCs/>
          <w:sz w:val="28"/>
          <w:szCs w:val="28"/>
        </w:rPr>
        <w:t>беручи до уваги пропозиції комісії з питань звернень громадян по наданню матеріальної допомоги при виконавчому комітеті Винниківської міської ради (</w:t>
      </w:r>
      <w:r w:rsidRPr="0053739E">
        <w:rPr>
          <w:b/>
          <w:bCs/>
          <w:sz w:val="28"/>
          <w:szCs w:val="28"/>
        </w:rPr>
        <w:t>протокол № 16 від 25.02.2020 року</w:t>
      </w:r>
      <w:r w:rsidRPr="0053739E">
        <w:rPr>
          <w:bCs/>
          <w:sz w:val="28"/>
          <w:szCs w:val="28"/>
        </w:rPr>
        <w:t xml:space="preserve">),  виконавчий комітет Винниківської  міської  ради –  </w:t>
      </w:r>
    </w:p>
    <w:p w14:paraId="65367476" w14:textId="77777777" w:rsidR="0053739E" w:rsidRPr="0053739E" w:rsidRDefault="0053739E" w:rsidP="0053739E">
      <w:pPr>
        <w:suppressAutoHyphens/>
        <w:jc w:val="both"/>
        <w:rPr>
          <w:bCs/>
          <w:sz w:val="28"/>
          <w:szCs w:val="28"/>
        </w:rPr>
      </w:pPr>
    </w:p>
    <w:p w14:paraId="751EC894" w14:textId="1264F2AF" w:rsidR="0053739E" w:rsidRDefault="0053739E" w:rsidP="0053739E">
      <w:pPr>
        <w:suppressAutoHyphens/>
        <w:ind w:firstLine="720"/>
        <w:jc w:val="center"/>
        <w:rPr>
          <w:b/>
          <w:bCs/>
          <w:sz w:val="28"/>
          <w:szCs w:val="28"/>
        </w:rPr>
      </w:pPr>
      <w:r w:rsidRPr="0053739E">
        <w:rPr>
          <w:b/>
          <w:bCs/>
          <w:sz w:val="28"/>
          <w:szCs w:val="28"/>
        </w:rPr>
        <w:t>ВИРІШИВ:</w:t>
      </w:r>
    </w:p>
    <w:p w14:paraId="45BEE284" w14:textId="77777777" w:rsidR="0053739E" w:rsidRPr="0053739E" w:rsidRDefault="0053739E" w:rsidP="0053739E">
      <w:pPr>
        <w:suppressAutoHyphens/>
        <w:ind w:firstLine="720"/>
        <w:jc w:val="center"/>
        <w:rPr>
          <w:b/>
          <w:bCs/>
          <w:sz w:val="28"/>
          <w:szCs w:val="28"/>
        </w:rPr>
      </w:pPr>
      <w:bookmarkStart w:id="1" w:name="_GoBack"/>
      <w:bookmarkEnd w:id="1"/>
    </w:p>
    <w:p w14:paraId="3901BD51" w14:textId="4BA4F557" w:rsidR="0053739E" w:rsidRPr="0053739E" w:rsidRDefault="0053739E" w:rsidP="0053739E">
      <w:pPr>
        <w:suppressAutoHyphens/>
        <w:jc w:val="both"/>
        <w:rPr>
          <w:b/>
          <w:sz w:val="28"/>
          <w:szCs w:val="28"/>
          <w:lang w:eastAsia="uk-UA"/>
        </w:rPr>
      </w:pPr>
      <w:r w:rsidRPr="0053739E">
        <w:rPr>
          <w:b/>
          <w:sz w:val="28"/>
          <w:szCs w:val="28"/>
          <w:lang w:eastAsia="uk-UA"/>
        </w:rPr>
        <w:t>1.Надати матеріальну допомогу на покращення матеріально-по</w:t>
      </w:r>
      <w:r>
        <w:rPr>
          <w:b/>
          <w:sz w:val="28"/>
          <w:szCs w:val="28"/>
          <w:lang w:eastAsia="uk-UA"/>
        </w:rPr>
        <w:t>бутових умов</w:t>
      </w:r>
      <w:r w:rsidRPr="0053739E">
        <w:rPr>
          <w:b/>
          <w:sz w:val="28"/>
          <w:szCs w:val="28"/>
          <w:lang w:eastAsia="uk-UA"/>
        </w:rPr>
        <w:t xml:space="preserve">  проживання  та на лікування  наступним громадянами м. Винники:</w:t>
      </w:r>
    </w:p>
    <w:p w14:paraId="12C8A777" w14:textId="77777777" w:rsidR="0053739E" w:rsidRPr="0053739E" w:rsidRDefault="0053739E" w:rsidP="0053739E">
      <w:pPr>
        <w:ind w:left="567" w:right="-57" w:hanging="567"/>
        <w:jc w:val="both"/>
        <w:rPr>
          <w:rFonts w:eastAsia="Calibri"/>
          <w:b/>
          <w:sz w:val="28"/>
          <w:szCs w:val="28"/>
          <w:lang w:eastAsia="en-US"/>
        </w:rPr>
      </w:pPr>
      <w:r w:rsidRPr="0053739E">
        <w:rPr>
          <w:sz w:val="28"/>
          <w:szCs w:val="28"/>
        </w:rPr>
        <w:t>1.</w:t>
      </w:r>
      <w:r w:rsidRPr="0053739E">
        <w:rPr>
          <w:sz w:val="28"/>
          <w:szCs w:val="28"/>
          <w:lang w:val="ru-RU"/>
        </w:rPr>
        <w:t xml:space="preserve">1 </w:t>
      </w:r>
      <w:r w:rsidRPr="0053739E">
        <w:rPr>
          <w:sz w:val="28"/>
          <w:szCs w:val="28"/>
        </w:rPr>
        <w:t xml:space="preserve">  Макольондрі Олесі Павлівні, 1977 р. н., одинокій матері, що </w:t>
      </w:r>
      <w:r w:rsidRPr="0053739E">
        <w:rPr>
          <w:bCs/>
          <w:sz w:val="28"/>
          <w:szCs w:val="28"/>
        </w:rPr>
        <w:t>проживає у м. Винники, вул. Крип</w:t>
      </w:r>
      <w:r w:rsidRPr="0053739E">
        <w:rPr>
          <w:bCs/>
          <w:sz w:val="28"/>
          <w:szCs w:val="28"/>
          <w:lang w:val="ru-RU"/>
        </w:rPr>
        <w:t>’</w:t>
      </w:r>
      <w:r w:rsidRPr="0053739E">
        <w:rPr>
          <w:bCs/>
          <w:sz w:val="28"/>
          <w:szCs w:val="28"/>
        </w:rPr>
        <w:t>якевича, 6 кв. 3 на суму – 1500 грн;</w:t>
      </w:r>
    </w:p>
    <w:p w14:paraId="36CD4E4E" w14:textId="77777777" w:rsidR="0053739E" w:rsidRPr="0053739E" w:rsidRDefault="0053739E" w:rsidP="0053739E">
      <w:pPr>
        <w:ind w:left="567" w:right="-57" w:hanging="567"/>
        <w:jc w:val="both"/>
        <w:rPr>
          <w:b/>
          <w:sz w:val="28"/>
          <w:szCs w:val="28"/>
        </w:rPr>
      </w:pPr>
      <w:r w:rsidRPr="0053739E">
        <w:rPr>
          <w:sz w:val="28"/>
          <w:szCs w:val="28"/>
        </w:rPr>
        <w:t xml:space="preserve">1.2  Рибак Оксані Василівні, 1945 р. н., на лікування, що </w:t>
      </w:r>
      <w:r w:rsidRPr="0053739E">
        <w:rPr>
          <w:bCs/>
          <w:sz w:val="28"/>
          <w:szCs w:val="28"/>
        </w:rPr>
        <w:t>проживає у м. Винники, вул. Галицька, 80 б на суму – 1500 грн;</w:t>
      </w:r>
    </w:p>
    <w:p w14:paraId="7D41EA83" w14:textId="77777777" w:rsidR="0053739E" w:rsidRPr="0053739E" w:rsidRDefault="0053739E" w:rsidP="0053739E">
      <w:pPr>
        <w:ind w:left="567" w:right="-57" w:hanging="567"/>
        <w:jc w:val="both"/>
        <w:rPr>
          <w:b/>
          <w:sz w:val="28"/>
          <w:szCs w:val="28"/>
        </w:rPr>
      </w:pPr>
      <w:r w:rsidRPr="0053739E">
        <w:rPr>
          <w:sz w:val="28"/>
          <w:szCs w:val="28"/>
        </w:rPr>
        <w:t xml:space="preserve">1.3   Рибаку Юрію Володимировичу, 1967 р. н.,  інваліду 2 групи на лікування, що </w:t>
      </w:r>
      <w:r w:rsidRPr="0053739E">
        <w:rPr>
          <w:bCs/>
          <w:sz w:val="28"/>
          <w:szCs w:val="28"/>
        </w:rPr>
        <w:t>проживає у м. Винники, вул. Галицька, 80 кв. 3 на суму - 3000 грн;</w:t>
      </w:r>
    </w:p>
    <w:p w14:paraId="64CE9E2C" w14:textId="77777777" w:rsidR="0053739E" w:rsidRPr="0053739E" w:rsidRDefault="0053739E" w:rsidP="0053739E">
      <w:pPr>
        <w:ind w:left="567" w:right="-57" w:hanging="567"/>
        <w:jc w:val="both"/>
        <w:rPr>
          <w:bCs/>
          <w:sz w:val="28"/>
          <w:szCs w:val="28"/>
        </w:rPr>
      </w:pPr>
      <w:r w:rsidRPr="0053739E">
        <w:rPr>
          <w:sz w:val="28"/>
          <w:szCs w:val="28"/>
        </w:rPr>
        <w:t xml:space="preserve">1.4  Куньці Василю Олексійовичу, 1933 р. н., одинокому пенсіонеру, що </w:t>
      </w:r>
      <w:r w:rsidRPr="0053739E">
        <w:rPr>
          <w:bCs/>
          <w:sz w:val="28"/>
          <w:szCs w:val="28"/>
        </w:rPr>
        <w:t>проживає у м. Винники, вул. Галицька, 52 на суму - 1500 грн;</w:t>
      </w:r>
    </w:p>
    <w:p w14:paraId="6596DE1E" w14:textId="77777777" w:rsidR="0053739E" w:rsidRPr="0053739E" w:rsidRDefault="0053739E" w:rsidP="0053739E">
      <w:pPr>
        <w:ind w:left="567" w:right="-57" w:hanging="567"/>
        <w:jc w:val="both"/>
        <w:rPr>
          <w:bCs/>
          <w:sz w:val="28"/>
          <w:szCs w:val="28"/>
        </w:rPr>
      </w:pPr>
      <w:r w:rsidRPr="0053739E">
        <w:rPr>
          <w:bCs/>
          <w:sz w:val="28"/>
          <w:szCs w:val="28"/>
        </w:rPr>
        <w:t>1.5  Кривцун  Вірі Броніславівні, 1944 р. н.,</w:t>
      </w:r>
      <w:r w:rsidRPr="0053739E">
        <w:rPr>
          <w:sz w:val="28"/>
          <w:szCs w:val="28"/>
        </w:rPr>
        <w:t xml:space="preserve"> учаснику бойових дій, що </w:t>
      </w:r>
      <w:r w:rsidRPr="0053739E">
        <w:rPr>
          <w:bCs/>
          <w:sz w:val="28"/>
          <w:szCs w:val="28"/>
        </w:rPr>
        <w:t>проживає у м. Винники, вул. Кільцева, 3 кв. 19 на суму - 1500 грн;</w:t>
      </w:r>
    </w:p>
    <w:p w14:paraId="67D40075" w14:textId="77777777" w:rsidR="0053739E" w:rsidRPr="0053739E" w:rsidRDefault="0053739E" w:rsidP="0053739E">
      <w:pPr>
        <w:ind w:left="567" w:right="-57" w:hanging="567"/>
        <w:jc w:val="both"/>
        <w:rPr>
          <w:bCs/>
          <w:sz w:val="28"/>
          <w:szCs w:val="28"/>
        </w:rPr>
      </w:pPr>
      <w:r w:rsidRPr="0053739E">
        <w:rPr>
          <w:bCs/>
          <w:sz w:val="28"/>
          <w:szCs w:val="28"/>
        </w:rPr>
        <w:lastRenderedPageBreak/>
        <w:t>1.6  Лопушинській Марії Михайлівні, 1943 р. н.,</w:t>
      </w:r>
      <w:r w:rsidRPr="0053739E">
        <w:rPr>
          <w:sz w:val="28"/>
          <w:szCs w:val="28"/>
        </w:rPr>
        <w:t xml:space="preserve"> одинокій пенсіонерці на лікування, що </w:t>
      </w:r>
      <w:r w:rsidRPr="0053739E">
        <w:rPr>
          <w:bCs/>
          <w:sz w:val="28"/>
          <w:szCs w:val="28"/>
        </w:rPr>
        <w:t>проживає у м. Винники, вул. Кільцева, 3 кв. 20 на суму -1500 грн;</w:t>
      </w:r>
    </w:p>
    <w:p w14:paraId="4B22875B" w14:textId="77777777" w:rsidR="0053739E" w:rsidRPr="0053739E" w:rsidRDefault="0053739E" w:rsidP="0053739E">
      <w:pPr>
        <w:ind w:left="567" w:right="-57" w:hanging="567"/>
        <w:jc w:val="both"/>
        <w:rPr>
          <w:bCs/>
          <w:sz w:val="28"/>
          <w:szCs w:val="28"/>
        </w:rPr>
      </w:pPr>
      <w:r w:rsidRPr="0053739E">
        <w:rPr>
          <w:bCs/>
          <w:sz w:val="28"/>
          <w:szCs w:val="28"/>
        </w:rPr>
        <w:t>1.7   Кохан Ганні Іванівні, 1937 р. н.,</w:t>
      </w:r>
      <w:r w:rsidRPr="0053739E">
        <w:rPr>
          <w:sz w:val="28"/>
          <w:szCs w:val="28"/>
        </w:rPr>
        <w:t xml:space="preserve"> на лікування, що </w:t>
      </w:r>
      <w:r w:rsidRPr="0053739E">
        <w:rPr>
          <w:bCs/>
          <w:sz w:val="28"/>
          <w:szCs w:val="28"/>
        </w:rPr>
        <w:t>проживає у м. Винники, вул. Кільцева, 2а кв. 82 на суму - 1500 грн;</w:t>
      </w:r>
    </w:p>
    <w:p w14:paraId="06AF9BC2" w14:textId="77777777" w:rsidR="0053739E" w:rsidRPr="0053739E" w:rsidRDefault="0053739E" w:rsidP="0053739E">
      <w:pPr>
        <w:ind w:left="567" w:right="-57" w:hanging="567"/>
        <w:jc w:val="both"/>
        <w:rPr>
          <w:bCs/>
          <w:sz w:val="28"/>
          <w:szCs w:val="28"/>
        </w:rPr>
      </w:pPr>
      <w:r w:rsidRPr="0053739E">
        <w:rPr>
          <w:bCs/>
          <w:sz w:val="28"/>
          <w:szCs w:val="28"/>
        </w:rPr>
        <w:t>1.8   Гуді Марії Іванівні, 1945 р. н.,</w:t>
      </w:r>
      <w:r w:rsidRPr="0053739E">
        <w:rPr>
          <w:sz w:val="28"/>
          <w:szCs w:val="28"/>
        </w:rPr>
        <w:t xml:space="preserve"> на лікування (оперативне втручання), що </w:t>
      </w:r>
      <w:r w:rsidRPr="0053739E">
        <w:rPr>
          <w:bCs/>
          <w:sz w:val="28"/>
          <w:szCs w:val="28"/>
        </w:rPr>
        <w:t>проживає у м. Винники, вул. Федюка, 9 на суму -3000 грн;</w:t>
      </w:r>
    </w:p>
    <w:p w14:paraId="19F711F5" w14:textId="77777777" w:rsidR="0053739E" w:rsidRPr="0053739E" w:rsidRDefault="0053739E" w:rsidP="0053739E">
      <w:pPr>
        <w:ind w:left="567" w:right="-57" w:hanging="567"/>
        <w:jc w:val="both"/>
        <w:rPr>
          <w:bCs/>
          <w:sz w:val="28"/>
          <w:szCs w:val="28"/>
        </w:rPr>
      </w:pPr>
      <w:r w:rsidRPr="0053739E">
        <w:rPr>
          <w:bCs/>
          <w:sz w:val="28"/>
          <w:szCs w:val="28"/>
        </w:rPr>
        <w:t xml:space="preserve">1.9  Коцюбі Ганні Василівні, 1929 р. н., </w:t>
      </w:r>
      <w:r w:rsidRPr="0053739E">
        <w:rPr>
          <w:sz w:val="28"/>
          <w:szCs w:val="28"/>
        </w:rPr>
        <w:t>інваліду 1 групи на лікування</w:t>
      </w:r>
      <w:r w:rsidRPr="0053739E">
        <w:rPr>
          <w:bCs/>
          <w:sz w:val="28"/>
          <w:szCs w:val="28"/>
        </w:rPr>
        <w:t>,</w:t>
      </w:r>
      <w:r w:rsidRPr="0053739E">
        <w:rPr>
          <w:sz w:val="28"/>
          <w:szCs w:val="28"/>
        </w:rPr>
        <w:t xml:space="preserve"> що </w:t>
      </w:r>
      <w:r w:rsidRPr="0053739E">
        <w:rPr>
          <w:bCs/>
          <w:sz w:val="28"/>
          <w:szCs w:val="28"/>
        </w:rPr>
        <w:t>проживає у м.Винники, вул. Кільцева, 2 кв.99 на суму - 1000 грн;</w:t>
      </w:r>
    </w:p>
    <w:p w14:paraId="3678AB7D" w14:textId="77777777" w:rsidR="0053739E" w:rsidRPr="0053739E" w:rsidRDefault="0053739E" w:rsidP="0053739E">
      <w:pPr>
        <w:ind w:left="567" w:right="-57" w:hanging="567"/>
        <w:jc w:val="both"/>
        <w:rPr>
          <w:bCs/>
          <w:sz w:val="28"/>
          <w:szCs w:val="28"/>
        </w:rPr>
      </w:pPr>
      <w:r w:rsidRPr="0053739E">
        <w:rPr>
          <w:bCs/>
          <w:sz w:val="28"/>
          <w:szCs w:val="28"/>
        </w:rPr>
        <w:t>1.10  Крисі Марії Петрівні, 1928 р. н.,</w:t>
      </w:r>
      <w:r w:rsidRPr="0053739E">
        <w:rPr>
          <w:sz w:val="28"/>
          <w:szCs w:val="28"/>
        </w:rPr>
        <w:t xml:space="preserve"> на лікування, учаснику війни, одинокій пенсіонерці, що </w:t>
      </w:r>
      <w:r w:rsidRPr="0053739E">
        <w:rPr>
          <w:bCs/>
          <w:sz w:val="28"/>
          <w:szCs w:val="28"/>
        </w:rPr>
        <w:t>проживає у м. Винники, вул. Коперника, 6 на суму - 2500 грн;</w:t>
      </w:r>
    </w:p>
    <w:p w14:paraId="4E5798D3" w14:textId="77777777" w:rsidR="0053739E" w:rsidRPr="0053739E" w:rsidRDefault="0053739E" w:rsidP="0053739E">
      <w:pPr>
        <w:ind w:left="567" w:right="-57" w:hanging="567"/>
        <w:jc w:val="both"/>
        <w:rPr>
          <w:bCs/>
          <w:sz w:val="28"/>
          <w:szCs w:val="28"/>
        </w:rPr>
      </w:pPr>
      <w:r w:rsidRPr="0053739E">
        <w:rPr>
          <w:bCs/>
          <w:sz w:val="28"/>
          <w:szCs w:val="28"/>
        </w:rPr>
        <w:t xml:space="preserve">1.11 Задорожній Наталі Богданівні, 1946 р. н., </w:t>
      </w:r>
      <w:r w:rsidRPr="0053739E">
        <w:rPr>
          <w:sz w:val="28"/>
          <w:szCs w:val="28"/>
        </w:rPr>
        <w:t xml:space="preserve">одинокій пенсіонерці, що </w:t>
      </w:r>
      <w:r w:rsidRPr="0053739E">
        <w:rPr>
          <w:bCs/>
          <w:sz w:val="28"/>
          <w:szCs w:val="28"/>
        </w:rPr>
        <w:t>проживає у м. Винники, вул. Ломоносова, 57 на суму - 1500 грн ;</w:t>
      </w:r>
    </w:p>
    <w:p w14:paraId="118EBC42" w14:textId="77777777" w:rsidR="0053739E" w:rsidRPr="0053739E" w:rsidRDefault="0053739E" w:rsidP="0053739E">
      <w:pPr>
        <w:ind w:left="567" w:right="-57" w:hanging="567"/>
        <w:jc w:val="both"/>
        <w:rPr>
          <w:bCs/>
          <w:sz w:val="28"/>
          <w:szCs w:val="28"/>
        </w:rPr>
      </w:pPr>
      <w:r w:rsidRPr="0053739E">
        <w:rPr>
          <w:bCs/>
          <w:sz w:val="28"/>
          <w:szCs w:val="28"/>
        </w:rPr>
        <w:t>1.12  Глущаку Івану Євгеновичу, 1945 р. н.,</w:t>
      </w:r>
      <w:r w:rsidRPr="0053739E">
        <w:rPr>
          <w:sz w:val="28"/>
          <w:szCs w:val="28"/>
        </w:rPr>
        <w:t xml:space="preserve"> інваліду 2 групи на лікування, що </w:t>
      </w:r>
      <w:r w:rsidRPr="0053739E">
        <w:rPr>
          <w:bCs/>
          <w:sz w:val="28"/>
          <w:szCs w:val="28"/>
        </w:rPr>
        <w:t>проживає у м. Винники, вул. І. Франка, 94 кв. 1 на суму - 2500 грн;</w:t>
      </w:r>
    </w:p>
    <w:p w14:paraId="2BD8EF25" w14:textId="77777777" w:rsidR="0053739E" w:rsidRPr="0053739E" w:rsidRDefault="0053739E" w:rsidP="0053739E">
      <w:pPr>
        <w:ind w:left="567" w:right="-57" w:hanging="567"/>
        <w:jc w:val="both"/>
        <w:rPr>
          <w:bCs/>
          <w:sz w:val="28"/>
          <w:szCs w:val="28"/>
        </w:rPr>
      </w:pPr>
      <w:r w:rsidRPr="0053739E">
        <w:rPr>
          <w:bCs/>
          <w:sz w:val="28"/>
          <w:szCs w:val="28"/>
        </w:rPr>
        <w:t>1.13 Гриновцю Йосипу Степановичу, 1936 р. н.,</w:t>
      </w:r>
      <w:r w:rsidRPr="0053739E">
        <w:rPr>
          <w:sz w:val="28"/>
          <w:szCs w:val="28"/>
        </w:rPr>
        <w:t xml:space="preserve"> учаснику бойових дій, що </w:t>
      </w:r>
      <w:r w:rsidRPr="0053739E">
        <w:rPr>
          <w:bCs/>
          <w:sz w:val="28"/>
          <w:szCs w:val="28"/>
        </w:rPr>
        <w:t>проживає у м. Винники, вул. Кільцева, 2а кв. 3 на суму - 1500 грн;</w:t>
      </w:r>
    </w:p>
    <w:p w14:paraId="3C5B16A3" w14:textId="77777777" w:rsidR="0053739E" w:rsidRPr="0053739E" w:rsidRDefault="0053739E" w:rsidP="0053739E">
      <w:pPr>
        <w:ind w:left="567" w:right="-57" w:hanging="567"/>
        <w:jc w:val="both"/>
        <w:rPr>
          <w:bCs/>
          <w:sz w:val="28"/>
          <w:szCs w:val="28"/>
        </w:rPr>
      </w:pPr>
      <w:r w:rsidRPr="0053739E">
        <w:rPr>
          <w:bCs/>
          <w:sz w:val="28"/>
          <w:szCs w:val="28"/>
        </w:rPr>
        <w:t xml:space="preserve">1.14  Пришляку Миколі Івановичу, 1964 р. н., </w:t>
      </w:r>
      <w:r w:rsidRPr="0053739E">
        <w:rPr>
          <w:sz w:val="28"/>
          <w:szCs w:val="28"/>
        </w:rPr>
        <w:t xml:space="preserve">інваліду 1 групи на лікування , що </w:t>
      </w:r>
      <w:r w:rsidRPr="0053739E">
        <w:rPr>
          <w:bCs/>
          <w:sz w:val="28"/>
          <w:szCs w:val="28"/>
        </w:rPr>
        <w:t>проживає у м. Винники, вул. Злагоди, 1б на суму – 4000 грн;</w:t>
      </w:r>
    </w:p>
    <w:p w14:paraId="0D804DE6" w14:textId="77777777" w:rsidR="0053739E" w:rsidRPr="0053739E" w:rsidRDefault="0053739E" w:rsidP="0053739E">
      <w:pPr>
        <w:ind w:left="567" w:right="-57" w:hanging="567"/>
        <w:jc w:val="both"/>
        <w:rPr>
          <w:bCs/>
          <w:sz w:val="28"/>
          <w:szCs w:val="28"/>
        </w:rPr>
      </w:pPr>
      <w:r w:rsidRPr="0053739E">
        <w:rPr>
          <w:bCs/>
          <w:sz w:val="28"/>
          <w:szCs w:val="28"/>
        </w:rPr>
        <w:t xml:space="preserve">1.15  Мороз Наталі Богданівні, 1960 р. н., </w:t>
      </w:r>
      <w:r w:rsidRPr="0053739E">
        <w:rPr>
          <w:sz w:val="28"/>
          <w:szCs w:val="28"/>
        </w:rPr>
        <w:t xml:space="preserve">на лікування, інваліду 2 групи, що </w:t>
      </w:r>
      <w:r w:rsidRPr="0053739E">
        <w:rPr>
          <w:bCs/>
          <w:sz w:val="28"/>
          <w:szCs w:val="28"/>
        </w:rPr>
        <w:t>проживає у м. Винники, вул. Лермонтова, 30 на суму -2000 грн;</w:t>
      </w:r>
    </w:p>
    <w:p w14:paraId="0E392C80" w14:textId="77777777" w:rsidR="0053739E" w:rsidRPr="0053739E" w:rsidRDefault="0053739E" w:rsidP="0053739E">
      <w:pPr>
        <w:ind w:left="567" w:right="-57" w:hanging="567"/>
        <w:jc w:val="both"/>
        <w:rPr>
          <w:bCs/>
          <w:sz w:val="28"/>
          <w:szCs w:val="28"/>
        </w:rPr>
      </w:pPr>
      <w:r w:rsidRPr="0053739E">
        <w:rPr>
          <w:bCs/>
          <w:sz w:val="28"/>
          <w:szCs w:val="28"/>
        </w:rPr>
        <w:t xml:space="preserve">1.16  Бабичу Руслану Йосиповичу, 1968 р. н., </w:t>
      </w:r>
      <w:r w:rsidRPr="0053739E">
        <w:rPr>
          <w:sz w:val="28"/>
          <w:szCs w:val="28"/>
        </w:rPr>
        <w:t xml:space="preserve">інваліду 2 групи на лікування, що </w:t>
      </w:r>
      <w:r w:rsidRPr="0053739E">
        <w:rPr>
          <w:bCs/>
          <w:sz w:val="28"/>
          <w:szCs w:val="28"/>
        </w:rPr>
        <w:t>проживає у м. Винники, вул. Кільцева, 12 кв. 25а на суму - 1500 грн;</w:t>
      </w:r>
    </w:p>
    <w:p w14:paraId="426CE9F7" w14:textId="77777777" w:rsidR="0053739E" w:rsidRPr="0053739E" w:rsidRDefault="0053739E" w:rsidP="0053739E">
      <w:pPr>
        <w:ind w:left="567" w:right="-57" w:hanging="567"/>
        <w:jc w:val="both"/>
        <w:rPr>
          <w:bCs/>
          <w:sz w:val="28"/>
          <w:szCs w:val="28"/>
        </w:rPr>
      </w:pPr>
      <w:r w:rsidRPr="0053739E">
        <w:rPr>
          <w:bCs/>
          <w:sz w:val="28"/>
          <w:szCs w:val="28"/>
        </w:rPr>
        <w:t>1.17  Храпі Вікторії Яківні, 1951 р. н.,</w:t>
      </w:r>
      <w:r w:rsidRPr="0053739E">
        <w:rPr>
          <w:sz w:val="28"/>
          <w:szCs w:val="28"/>
        </w:rPr>
        <w:t xml:space="preserve"> одинокій пенсіонерці на лікування, що </w:t>
      </w:r>
      <w:r w:rsidRPr="0053739E">
        <w:rPr>
          <w:bCs/>
          <w:sz w:val="28"/>
          <w:szCs w:val="28"/>
        </w:rPr>
        <w:t>проживає у м. Винники, вул. Галицька, 66 кв.2 на суму -1500 грн;</w:t>
      </w:r>
    </w:p>
    <w:p w14:paraId="67587CCC" w14:textId="77777777" w:rsidR="0053739E" w:rsidRPr="0053739E" w:rsidRDefault="0053739E" w:rsidP="0053739E">
      <w:pPr>
        <w:ind w:left="567" w:right="-57" w:hanging="567"/>
        <w:jc w:val="both"/>
        <w:rPr>
          <w:bCs/>
          <w:sz w:val="28"/>
          <w:szCs w:val="28"/>
        </w:rPr>
      </w:pPr>
      <w:r w:rsidRPr="0053739E">
        <w:rPr>
          <w:bCs/>
          <w:sz w:val="28"/>
          <w:szCs w:val="28"/>
        </w:rPr>
        <w:t>1.18  Маринеско Надії Василівні 1941 р. н.,</w:t>
      </w:r>
      <w:r w:rsidRPr="0053739E">
        <w:rPr>
          <w:sz w:val="28"/>
          <w:szCs w:val="28"/>
        </w:rPr>
        <w:t xml:space="preserve"> на лікування, учаснику бойових дій, що </w:t>
      </w:r>
      <w:r w:rsidRPr="0053739E">
        <w:rPr>
          <w:bCs/>
          <w:sz w:val="28"/>
          <w:szCs w:val="28"/>
        </w:rPr>
        <w:t>проживає у м. Винники, вул. Кільцева, 2 кв. 71 на суму – 1500 грн;</w:t>
      </w:r>
    </w:p>
    <w:p w14:paraId="48B896AB" w14:textId="77777777" w:rsidR="0053739E" w:rsidRPr="0053739E" w:rsidRDefault="0053739E" w:rsidP="0053739E">
      <w:pPr>
        <w:ind w:left="567" w:right="-57" w:hanging="567"/>
        <w:jc w:val="both"/>
        <w:rPr>
          <w:bCs/>
          <w:sz w:val="28"/>
          <w:szCs w:val="28"/>
        </w:rPr>
      </w:pPr>
      <w:r w:rsidRPr="0053739E">
        <w:rPr>
          <w:bCs/>
          <w:sz w:val="28"/>
          <w:szCs w:val="28"/>
        </w:rPr>
        <w:t>1.19 Тарасенко Любові Василівні, 1939 р. н.,</w:t>
      </w:r>
      <w:r w:rsidRPr="0053739E">
        <w:rPr>
          <w:sz w:val="28"/>
          <w:szCs w:val="28"/>
        </w:rPr>
        <w:t xml:space="preserve"> на лікування, учаснику бойових дій, що </w:t>
      </w:r>
      <w:r w:rsidRPr="0053739E">
        <w:rPr>
          <w:bCs/>
          <w:sz w:val="28"/>
          <w:szCs w:val="28"/>
        </w:rPr>
        <w:t>проживає у м. Винники, вул. Львівська, 5 на суму -1500 грн;</w:t>
      </w:r>
    </w:p>
    <w:p w14:paraId="6C7901EC" w14:textId="77777777" w:rsidR="0053739E" w:rsidRPr="0053739E" w:rsidRDefault="0053739E" w:rsidP="0053739E">
      <w:pPr>
        <w:ind w:left="567" w:right="-57" w:hanging="567"/>
        <w:jc w:val="both"/>
        <w:rPr>
          <w:bCs/>
          <w:sz w:val="28"/>
          <w:szCs w:val="28"/>
        </w:rPr>
      </w:pPr>
      <w:r w:rsidRPr="0053739E">
        <w:rPr>
          <w:bCs/>
          <w:sz w:val="28"/>
          <w:szCs w:val="28"/>
        </w:rPr>
        <w:t>1.20  Івановій Валентині Михайлівні, 1956 р. н., на лікування сестри  Жук Л.М. - інваліда 2 групи</w:t>
      </w:r>
      <w:r w:rsidRPr="0053739E">
        <w:rPr>
          <w:sz w:val="28"/>
          <w:szCs w:val="28"/>
        </w:rPr>
        <w:t xml:space="preserve">, що </w:t>
      </w:r>
      <w:r w:rsidRPr="0053739E">
        <w:rPr>
          <w:bCs/>
          <w:sz w:val="28"/>
          <w:szCs w:val="28"/>
        </w:rPr>
        <w:t>проживає у м. Винники, вул. С.Бандери, 9 кв.2 на суму -2000 грн;</w:t>
      </w:r>
    </w:p>
    <w:p w14:paraId="794BB8D6" w14:textId="77777777" w:rsidR="0053739E" w:rsidRPr="0053739E" w:rsidRDefault="0053739E" w:rsidP="0053739E">
      <w:pPr>
        <w:ind w:left="567" w:right="-57" w:hanging="567"/>
        <w:jc w:val="both"/>
        <w:rPr>
          <w:bCs/>
          <w:sz w:val="28"/>
          <w:szCs w:val="28"/>
        </w:rPr>
      </w:pPr>
      <w:r w:rsidRPr="0053739E">
        <w:rPr>
          <w:bCs/>
          <w:sz w:val="28"/>
          <w:szCs w:val="28"/>
        </w:rPr>
        <w:t>1.21  Коздрин Степанії Семенівні, 1941 р. н., на лікування</w:t>
      </w:r>
      <w:r w:rsidRPr="0053739E">
        <w:rPr>
          <w:sz w:val="28"/>
          <w:szCs w:val="28"/>
        </w:rPr>
        <w:t xml:space="preserve">, що </w:t>
      </w:r>
      <w:r w:rsidRPr="0053739E">
        <w:rPr>
          <w:bCs/>
          <w:sz w:val="28"/>
          <w:szCs w:val="28"/>
        </w:rPr>
        <w:t>проживає у м. Винники, вул. Л.Українки, 1а кв.2 на суму -2500 грн;</w:t>
      </w:r>
    </w:p>
    <w:p w14:paraId="68FEDE8E" w14:textId="77777777" w:rsidR="0053739E" w:rsidRPr="0053739E" w:rsidRDefault="0053739E" w:rsidP="0053739E">
      <w:pPr>
        <w:ind w:left="567" w:right="-57" w:hanging="567"/>
        <w:jc w:val="both"/>
        <w:rPr>
          <w:bCs/>
          <w:sz w:val="28"/>
          <w:szCs w:val="28"/>
        </w:rPr>
      </w:pPr>
      <w:r w:rsidRPr="0053739E">
        <w:rPr>
          <w:bCs/>
          <w:sz w:val="28"/>
          <w:szCs w:val="28"/>
        </w:rPr>
        <w:t>1.22  Орловій Наталці Володимирівні, 1979 р. н., на лікування</w:t>
      </w:r>
      <w:r w:rsidRPr="0053739E">
        <w:rPr>
          <w:sz w:val="28"/>
          <w:szCs w:val="28"/>
        </w:rPr>
        <w:t xml:space="preserve">, що </w:t>
      </w:r>
      <w:r w:rsidRPr="0053739E">
        <w:rPr>
          <w:bCs/>
          <w:sz w:val="28"/>
          <w:szCs w:val="28"/>
        </w:rPr>
        <w:t>проживає у м. Винники, вул. Галицька, 60 кв.2 на суму -5000 грн;</w:t>
      </w:r>
    </w:p>
    <w:p w14:paraId="14ACCE52" w14:textId="77777777" w:rsidR="0053739E" w:rsidRPr="0053739E" w:rsidRDefault="0053739E" w:rsidP="0053739E">
      <w:pPr>
        <w:ind w:left="567" w:right="-57" w:hanging="567"/>
        <w:jc w:val="both"/>
        <w:rPr>
          <w:bCs/>
          <w:sz w:val="28"/>
          <w:szCs w:val="28"/>
        </w:rPr>
      </w:pPr>
      <w:r w:rsidRPr="0053739E">
        <w:rPr>
          <w:bCs/>
          <w:sz w:val="28"/>
          <w:szCs w:val="28"/>
        </w:rPr>
        <w:t xml:space="preserve">1.23  Гацу Роману Михайловичу, 1954 р. н., </w:t>
      </w:r>
      <w:r w:rsidRPr="0053739E">
        <w:rPr>
          <w:sz w:val="28"/>
          <w:szCs w:val="28"/>
        </w:rPr>
        <w:t xml:space="preserve">інваліду 2 групи на лікування, що </w:t>
      </w:r>
      <w:r w:rsidRPr="0053739E">
        <w:rPr>
          <w:bCs/>
          <w:sz w:val="28"/>
          <w:szCs w:val="28"/>
        </w:rPr>
        <w:t>проживає у м. Винники, вул. Кільцева, 11 кв. 51 на суму - 2000 грн ;</w:t>
      </w:r>
    </w:p>
    <w:p w14:paraId="4473E65F" w14:textId="77777777" w:rsidR="0053739E" w:rsidRPr="0053739E" w:rsidRDefault="0053739E" w:rsidP="0053739E">
      <w:pPr>
        <w:ind w:left="567" w:right="-57" w:hanging="567"/>
        <w:jc w:val="both"/>
        <w:rPr>
          <w:bCs/>
          <w:sz w:val="28"/>
          <w:szCs w:val="28"/>
        </w:rPr>
      </w:pPr>
      <w:r w:rsidRPr="0053739E">
        <w:rPr>
          <w:bCs/>
          <w:sz w:val="28"/>
          <w:szCs w:val="28"/>
        </w:rPr>
        <w:t xml:space="preserve">1.24  Палько Тарасу Романовичу, 1972 р. н., </w:t>
      </w:r>
      <w:r w:rsidRPr="0053739E">
        <w:rPr>
          <w:sz w:val="28"/>
          <w:szCs w:val="28"/>
        </w:rPr>
        <w:t xml:space="preserve">інваліду  3 групи на лікування, що </w:t>
      </w:r>
      <w:r w:rsidRPr="0053739E">
        <w:rPr>
          <w:bCs/>
          <w:sz w:val="28"/>
          <w:szCs w:val="28"/>
        </w:rPr>
        <w:t>проживає у м. Винники, вул. Довбуша, 13 на суму - 3000 грн ;</w:t>
      </w:r>
    </w:p>
    <w:p w14:paraId="2D59A866" w14:textId="77777777" w:rsidR="0053739E" w:rsidRPr="0053739E" w:rsidRDefault="0053739E" w:rsidP="0053739E">
      <w:pPr>
        <w:ind w:left="567" w:right="-57" w:hanging="567"/>
        <w:jc w:val="both"/>
        <w:rPr>
          <w:bCs/>
          <w:sz w:val="28"/>
          <w:szCs w:val="28"/>
        </w:rPr>
      </w:pPr>
      <w:r w:rsidRPr="0053739E">
        <w:rPr>
          <w:bCs/>
          <w:sz w:val="28"/>
          <w:szCs w:val="28"/>
        </w:rPr>
        <w:t xml:space="preserve">1.25  Палько Марії Григорівні, 1943 р. н., </w:t>
      </w:r>
      <w:r w:rsidRPr="0053739E">
        <w:rPr>
          <w:sz w:val="28"/>
          <w:szCs w:val="28"/>
        </w:rPr>
        <w:t xml:space="preserve">інваліду 2 групи на лікування, що </w:t>
      </w:r>
      <w:r w:rsidRPr="0053739E">
        <w:rPr>
          <w:bCs/>
          <w:sz w:val="28"/>
          <w:szCs w:val="28"/>
        </w:rPr>
        <w:t>проживає у м.   Винники, вул. Довбуша, 13 на суму – 2000 грн ;</w:t>
      </w:r>
    </w:p>
    <w:p w14:paraId="639E1B62" w14:textId="77777777" w:rsidR="0053739E" w:rsidRPr="0053739E" w:rsidRDefault="0053739E" w:rsidP="0053739E">
      <w:pPr>
        <w:ind w:left="567" w:right="-57" w:hanging="567"/>
        <w:jc w:val="both"/>
        <w:rPr>
          <w:bCs/>
          <w:sz w:val="28"/>
          <w:szCs w:val="28"/>
        </w:rPr>
      </w:pPr>
      <w:r w:rsidRPr="0053739E">
        <w:rPr>
          <w:bCs/>
          <w:sz w:val="28"/>
          <w:szCs w:val="28"/>
        </w:rPr>
        <w:t xml:space="preserve">1.26  Гац Анні Іванівні, 1955 р. н., </w:t>
      </w:r>
      <w:r w:rsidRPr="0053739E">
        <w:rPr>
          <w:sz w:val="28"/>
          <w:szCs w:val="28"/>
        </w:rPr>
        <w:t xml:space="preserve">інваліду 2 групи на лікування, що </w:t>
      </w:r>
      <w:r w:rsidRPr="0053739E">
        <w:rPr>
          <w:bCs/>
          <w:sz w:val="28"/>
          <w:szCs w:val="28"/>
        </w:rPr>
        <w:t>проживає у м. Винники, вул. Кільцева, 11 кв. 51 на суму – 1500 грн ;</w:t>
      </w:r>
    </w:p>
    <w:p w14:paraId="438D5FA2" w14:textId="77777777" w:rsidR="0053739E" w:rsidRPr="0053739E" w:rsidRDefault="0053739E" w:rsidP="0053739E">
      <w:pPr>
        <w:ind w:left="567" w:right="-57" w:hanging="567"/>
        <w:jc w:val="both"/>
        <w:rPr>
          <w:bCs/>
          <w:sz w:val="28"/>
          <w:szCs w:val="28"/>
        </w:rPr>
      </w:pPr>
      <w:r w:rsidRPr="0053739E">
        <w:rPr>
          <w:bCs/>
          <w:sz w:val="28"/>
          <w:szCs w:val="28"/>
        </w:rPr>
        <w:lastRenderedPageBreak/>
        <w:t xml:space="preserve">1.27  Дзюбан Наталії Анатоліївні, 1981 р. н., на лікування </w:t>
      </w:r>
      <w:r w:rsidRPr="0053739E">
        <w:rPr>
          <w:sz w:val="28"/>
          <w:szCs w:val="28"/>
        </w:rPr>
        <w:t xml:space="preserve">сина - Романіна Ю.В., 2008 р.н., - інваліда з дитинства, що </w:t>
      </w:r>
      <w:r w:rsidRPr="0053739E">
        <w:rPr>
          <w:bCs/>
          <w:sz w:val="28"/>
          <w:szCs w:val="28"/>
        </w:rPr>
        <w:t>проживає у м. Винники, вул. Космонавтів, 18г на суму - 3000 грн ;</w:t>
      </w:r>
    </w:p>
    <w:p w14:paraId="219AAC4F" w14:textId="77777777" w:rsidR="0053739E" w:rsidRPr="0053739E" w:rsidRDefault="0053739E" w:rsidP="0053739E">
      <w:pPr>
        <w:ind w:left="567" w:right="-57" w:hanging="567"/>
        <w:jc w:val="both"/>
        <w:rPr>
          <w:bCs/>
          <w:sz w:val="28"/>
          <w:szCs w:val="28"/>
        </w:rPr>
      </w:pPr>
      <w:r w:rsidRPr="0053739E">
        <w:rPr>
          <w:bCs/>
          <w:sz w:val="28"/>
          <w:szCs w:val="28"/>
        </w:rPr>
        <w:t xml:space="preserve">1.28 Залузькій Оксані Юріївні, 1972 р. н., </w:t>
      </w:r>
      <w:r w:rsidRPr="0053739E">
        <w:rPr>
          <w:sz w:val="28"/>
          <w:szCs w:val="28"/>
        </w:rPr>
        <w:t xml:space="preserve">інваліду 2 групи на лікування, що </w:t>
      </w:r>
      <w:r w:rsidRPr="0053739E">
        <w:rPr>
          <w:bCs/>
          <w:sz w:val="28"/>
          <w:szCs w:val="28"/>
        </w:rPr>
        <w:t>проживає у м. Винники, вул. Л.Українки, 1а кв.1 на суму - 4000 грн;</w:t>
      </w:r>
    </w:p>
    <w:p w14:paraId="45D1201A" w14:textId="77777777" w:rsidR="0053739E" w:rsidRPr="0053739E" w:rsidRDefault="0053739E" w:rsidP="0053739E">
      <w:pPr>
        <w:ind w:left="567" w:right="-57" w:hanging="567"/>
        <w:jc w:val="both"/>
        <w:rPr>
          <w:bCs/>
          <w:sz w:val="28"/>
          <w:szCs w:val="28"/>
        </w:rPr>
      </w:pPr>
      <w:r w:rsidRPr="0053739E">
        <w:rPr>
          <w:bCs/>
          <w:sz w:val="28"/>
          <w:szCs w:val="28"/>
        </w:rPr>
        <w:t xml:space="preserve">1.29  Борущаку  Петру Степановичу, 1965 р. н., </w:t>
      </w:r>
      <w:r w:rsidRPr="0053739E">
        <w:rPr>
          <w:sz w:val="28"/>
          <w:szCs w:val="28"/>
        </w:rPr>
        <w:t xml:space="preserve">інваліду 3 групи, що </w:t>
      </w:r>
      <w:r w:rsidRPr="0053739E">
        <w:rPr>
          <w:bCs/>
          <w:sz w:val="28"/>
          <w:szCs w:val="28"/>
        </w:rPr>
        <w:t>проживає у м. Винники, вул. Кільцева , 2а кв. 83 на суму -1500 грн ;</w:t>
      </w:r>
    </w:p>
    <w:p w14:paraId="02C95147" w14:textId="77777777" w:rsidR="0053739E" w:rsidRPr="0053739E" w:rsidRDefault="0053739E" w:rsidP="0053739E">
      <w:pPr>
        <w:ind w:left="567" w:right="-57" w:hanging="567"/>
        <w:jc w:val="both"/>
        <w:rPr>
          <w:bCs/>
          <w:sz w:val="28"/>
          <w:szCs w:val="28"/>
        </w:rPr>
      </w:pPr>
      <w:r w:rsidRPr="0053739E">
        <w:rPr>
          <w:bCs/>
          <w:sz w:val="28"/>
          <w:szCs w:val="28"/>
        </w:rPr>
        <w:t>1.30 Олійник Лесі Василівні, 1945 р. н., на лікування</w:t>
      </w:r>
      <w:r w:rsidRPr="0053739E">
        <w:rPr>
          <w:sz w:val="28"/>
          <w:szCs w:val="28"/>
        </w:rPr>
        <w:t xml:space="preserve">, що </w:t>
      </w:r>
      <w:r w:rsidRPr="0053739E">
        <w:rPr>
          <w:bCs/>
          <w:sz w:val="28"/>
          <w:szCs w:val="28"/>
        </w:rPr>
        <w:t>проживає у м. Винники, вул. Стефаника,15 на суму - 2000 грн;</w:t>
      </w:r>
    </w:p>
    <w:p w14:paraId="003FBD61" w14:textId="77777777" w:rsidR="0053739E" w:rsidRPr="0053739E" w:rsidRDefault="0053739E" w:rsidP="0053739E">
      <w:pPr>
        <w:ind w:left="567" w:right="-57" w:hanging="567"/>
        <w:jc w:val="both"/>
        <w:rPr>
          <w:bCs/>
          <w:sz w:val="28"/>
          <w:szCs w:val="28"/>
        </w:rPr>
      </w:pPr>
      <w:r w:rsidRPr="0053739E">
        <w:rPr>
          <w:bCs/>
          <w:sz w:val="28"/>
          <w:szCs w:val="28"/>
        </w:rPr>
        <w:t xml:space="preserve">1.31 Марко Ганні Василівні, 1967 р. н., на лікування </w:t>
      </w:r>
      <w:r w:rsidRPr="0053739E">
        <w:rPr>
          <w:sz w:val="28"/>
          <w:szCs w:val="28"/>
        </w:rPr>
        <w:t xml:space="preserve">сина, Марко І.Т. – інваліда 1 А групи з дитинства,  що </w:t>
      </w:r>
      <w:r w:rsidRPr="0053739E">
        <w:rPr>
          <w:bCs/>
          <w:sz w:val="28"/>
          <w:szCs w:val="28"/>
        </w:rPr>
        <w:t>проживає у м. Винники, вул. Кільцева, 11 кв. 36 на суму -4000 грн ;</w:t>
      </w:r>
    </w:p>
    <w:p w14:paraId="2850E8A4" w14:textId="77777777" w:rsidR="0053739E" w:rsidRPr="0053739E" w:rsidRDefault="0053739E" w:rsidP="0053739E">
      <w:pPr>
        <w:ind w:left="567" w:right="-57" w:hanging="567"/>
        <w:jc w:val="both"/>
        <w:rPr>
          <w:bCs/>
          <w:sz w:val="28"/>
          <w:szCs w:val="28"/>
        </w:rPr>
      </w:pPr>
      <w:r w:rsidRPr="0053739E">
        <w:rPr>
          <w:bCs/>
          <w:sz w:val="28"/>
          <w:szCs w:val="28"/>
        </w:rPr>
        <w:t>1.32  Кроншталь Ярославі Григорівні, 1967 р. н., одинокій пенсіонерці</w:t>
      </w:r>
      <w:r w:rsidRPr="0053739E">
        <w:rPr>
          <w:sz w:val="28"/>
          <w:szCs w:val="28"/>
        </w:rPr>
        <w:t xml:space="preserve">, що </w:t>
      </w:r>
      <w:r w:rsidRPr="0053739E">
        <w:rPr>
          <w:bCs/>
          <w:sz w:val="28"/>
          <w:szCs w:val="28"/>
        </w:rPr>
        <w:t>проживає у м. Винники, вул. Кільцева, 2а кв. 31 на суму - 1500 грн ;</w:t>
      </w:r>
    </w:p>
    <w:p w14:paraId="42F9A11B" w14:textId="77777777" w:rsidR="0053739E" w:rsidRPr="0053739E" w:rsidRDefault="0053739E" w:rsidP="0053739E">
      <w:pPr>
        <w:ind w:left="567" w:right="-57" w:hanging="567"/>
        <w:jc w:val="both"/>
        <w:rPr>
          <w:bCs/>
          <w:sz w:val="28"/>
          <w:szCs w:val="28"/>
        </w:rPr>
      </w:pPr>
      <w:r w:rsidRPr="0053739E">
        <w:rPr>
          <w:bCs/>
          <w:sz w:val="28"/>
          <w:szCs w:val="28"/>
        </w:rPr>
        <w:t>1.33  Яремко Ігорю Романовичу, 1978 р. н., інваліду 2 групи на лікування</w:t>
      </w:r>
      <w:r w:rsidRPr="0053739E">
        <w:rPr>
          <w:sz w:val="28"/>
          <w:szCs w:val="28"/>
        </w:rPr>
        <w:t xml:space="preserve">, що </w:t>
      </w:r>
      <w:r w:rsidRPr="0053739E">
        <w:rPr>
          <w:bCs/>
          <w:sz w:val="28"/>
          <w:szCs w:val="28"/>
        </w:rPr>
        <w:t>проживає у м. Винники, вул. Стрілецька, 37 на суму - 5000 грн ;</w:t>
      </w:r>
    </w:p>
    <w:p w14:paraId="7DA667F7" w14:textId="77777777" w:rsidR="0053739E" w:rsidRPr="0053739E" w:rsidRDefault="0053739E" w:rsidP="0053739E">
      <w:pPr>
        <w:ind w:left="567" w:right="-57" w:hanging="567"/>
        <w:jc w:val="both"/>
        <w:rPr>
          <w:bCs/>
          <w:sz w:val="28"/>
          <w:szCs w:val="28"/>
        </w:rPr>
      </w:pPr>
      <w:r w:rsidRPr="0053739E">
        <w:rPr>
          <w:bCs/>
          <w:sz w:val="28"/>
          <w:szCs w:val="28"/>
        </w:rPr>
        <w:t>1.34 Малишко Ірині Євгенівні, 1950 р. н., на лікування</w:t>
      </w:r>
      <w:r w:rsidRPr="0053739E">
        <w:rPr>
          <w:sz w:val="28"/>
          <w:szCs w:val="28"/>
        </w:rPr>
        <w:t xml:space="preserve">, що </w:t>
      </w:r>
      <w:r w:rsidRPr="0053739E">
        <w:rPr>
          <w:bCs/>
          <w:sz w:val="28"/>
          <w:szCs w:val="28"/>
        </w:rPr>
        <w:t>проживає у м. Винники, вул. Лєрмонтова, 15 на суму - 3000 грн;</w:t>
      </w:r>
    </w:p>
    <w:p w14:paraId="73EF62CB" w14:textId="77777777" w:rsidR="0053739E" w:rsidRPr="0053739E" w:rsidRDefault="0053739E" w:rsidP="0053739E">
      <w:pPr>
        <w:ind w:left="567" w:right="-57" w:hanging="567"/>
        <w:jc w:val="both"/>
        <w:rPr>
          <w:bCs/>
          <w:sz w:val="28"/>
          <w:szCs w:val="28"/>
        </w:rPr>
      </w:pPr>
      <w:r w:rsidRPr="0053739E">
        <w:rPr>
          <w:bCs/>
          <w:sz w:val="28"/>
          <w:szCs w:val="28"/>
        </w:rPr>
        <w:t xml:space="preserve">1.35 Смірновій Марії Григорівні, 1948 р. н., на лікування </w:t>
      </w:r>
      <w:r w:rsidRPr="0053739E">
        <w:rPr>
          <w:sz w:val="28"/>
          <w:szCs w:val="28"/>
        </w:rPr>
        <w:t xml:space="preserve">(оперативне втручання), що </w:t>
      </w:r>
      <w:r w:rsidRPr="0053739E">
        <w:rPr>
          <w:bCs/>
          <w:sz w:val="28"/>
          <w:szCs w:val="28"/>
        </w:rPr>
        <w:t>проживає у м. Винники, вул. Сонячна, 17 на суму -2000 грн.</w:t>
      </w:r>
    </w:p>
    <w:p w14:paraId="41ADED86" w14:textId="77777777" w:rsidR="0053739E" w:rsidRPr="0053739E" w:rsidRDefault="0053739E" w:rsidP="0053739E">
      <w:pPr>
        <w:ind w:left="567" w:right="-57" w:hanging="567"/>
        <w:jc w:val="both"/>
        <w:rPr>
          <w:bCs/>
          <w:sz w:val="28"/>
          <w:szCs w:val="28"/>
        </w:rPr>
      </w:pPr>
    </w:p>
    <w:p w14:paraId="487DF72F" w14:textId="77777777" w:rsidR="0053739E" w:rsidRPr="0053739E" w:rsidRDefault="0053739E" w:rsidP="0053739E">
      <w:pPr>
        <w:ind w:left="567" w:right="-57" w:hanging="567"/>
        <w:jc w:val="both"/>
        <w:rPr>
          <w:bCs/>
          <w:sz w:val="28"/>
          <w:szCs w:val="28"/>
        </w:rPr>
      </w:pPr>
    </w:p>
    <w:p w14:paraId="2380A72F" w14:textId="77777777" w:rsidR="0053739E" w:rsidRPr="0053739E" w:rsidRDefault="0053739E" w:rsidP="0053739E">
      <w:pPr>
        <w:ind w:left="567" w:right="-57" w:hanging="567"/>
        <w:jc w:val="both"/>
        <w:rPr>
          <w:sz w:val="28"/>
          <w:szCs w:val="28"/>
        </w:rPr>
      </w:pPr>
      <w:r w:rsidRPr="0053739E">
        <w:rPr>
          <w:b/>
          <w:sz w:val="28"/>
          <w:szCs w:val="28"/>
        </w:rPr>
        <w:t xml:space="preserve">2.   </w:t>
      </w:r>
      <w:r w:rsidRPr="0053739E">
        <w:rPr>
          <w:sz w:val="28"/>
          <w:szCs w:val="28"/>
        </w:rPr>
        <w:t xml:space="preserve"> </w:t>
      </w:r>
      <w:r w:rsidRPr="0053739E">
        <w:rPr>
          <w:b/>
          <w:sz w:val="28"/>
          <w:szCs w:val="28"/>
          <w:lang w:eastAsia="uk-UA"/>
        </w:rPr>
        <w:t>Надати одноразову грошову допомогу  на поховання громадянам м. Винники:</w:t>
      </w:r>
    </w:p>
    <w:p w14:paraId="199A7923" w14:textId="77777777" w:rsidR="0053739E" w:rsidRPr="0053739E" w:rsidRDefault="0053739E" w:rsidP="0053739E">
      <w:pPr>
        <w:ind w:left="567" w:right="-57" w:hanging="567"/>
        <w:jc w:val="both"/>
        <w:rPr>
          <w:sz w:val="28"/>
          <w:szCs w:val="28"/>
        </w:rPr>
      </w:pPr>
      <w:r w:rsidRPr="0053739E">
        <w:rPr>
          <w:sz w:val="28"/>
          <w:szCs w:val="28"/>
        </w:rPr>
        <w:t xml:space="preserve">2.1.  </w:t>
      </w:r>
      <w:r w:rsidRPr="0053739E">
        <w:rPr>
          <w:bCs/>
          <w:sz w:val="28"/>
          <w:szCs w:val="28"/>
        </w:rPr>
        <w:t>Вус Олександрі Миколаївні, 1970 р.н., на поховання чоловіка Вуса В.А.</w:t>
      </w:r>
      <w:r w:rsidRPr="0053739E">
        <w:rPr>
          <w:sz w:val="28"/>
          <w:szCs w:val="28"/>
        </w:rPr>
        <w:t xml:space="preserve">, що на час смерті проживав та був зареєстрований  у м. Винники, вул. </w:t>
      </w:r>
      <w:r w:rsidRPr="0053739E">
        <w:rPr>
          <w:sz w:val="28"/>
          <w:szCs w:val="28"/>
          <w:lang w:val="ru-RU"/>
        </w:rPr>
        <w:t xml:space="preserve"> Галицька, 105,</w:t>
      </w:r>
      <w:r w:rsidRPr="0053739E">
        <w:rPr>
          <w:sz w:val="28"/>
          <w:szCs w:val="28"/>
        </w:rPr>
        <w:t xml:space="preserve"> на суму- 3500 грн.</w:t>
      </w:r>
    </w:p>
    <w:p w14:paraId="5625FCFE" w14:textId="77777777" w:rsidR="0053739E" w:rsidRPr="0053739E" w:rsidRDefault="0053739E" w:rsidP="0053739E">
      <w:pPr>
        <w:ind w:left="567" w:hanging="567"/>
        <w:jc w:val="both"/>
        <w:rPr>
          <w:sz w:val="28"/>
          <w:szCs w:val="28"/>
        </w:rPr>
      </w:pPr>
    </w:p>
    <w:p w14:paraId="0A678ED8" w14:textId="77777777" w:rsidR="0053739E" w:rsidRPr="0053739E" w:rsidRDefault="0053739E" w:rsidP="0053739E">
      <w:pPr>
        <w:jc w:val="both"/>
        <w:rPr>
          <w:b/>
          <w:sz w:val="28"/>
          <w:szCs w:val="28"/>
          <w:lang w:eastAsia="uk-UA"/>
        </w:rPr>
      </w:pPr>
      <w:r w:rsidRPr="0053739E">
        <w:rPr>
          <w:b/>
          <w:sz w:val="28"/>
          <w:szCs w:val="28"/>
          <w:lang w:eastAsia="uk-UA"/>
        </w:rPr>
        <w:t>3. Відділу фінансів  та економіки провести виплату матеріальної допомоги  березні 2020 року.</w:t>
      </w:r>
    </w:p>
    <w:p w14:paraId="41DF9D88" w14:textId="77777777" w:rsidR="0053739E" w:rsidRPr="0053739E" w:rsidRDefault="0053739E" w:rsidP="0053739E">
      <w:pPr>
        <w:jc w:val="both"/>
        <w:rPr>
          <w:b/>
          <w:sz w:val="28"/>
          <w:szCs w:val="28"/>
          <w:lang w:eastAsia="uk-UA"/>
        </w:rPr>
      </w:pPr>
    </w:p>
    <w:p w14:paraId="3AAB3290" w14:textId="77777777" w:rsidR="0053739E" w:rsidRPr="0053739E" w:rsidRDefault="0053739E" w:rsidP="0053739E">
      <w:pPr>
        <w:jc w:val="both"/>
        <w:rPr>
          <w:rFonts w:eastAsia="Calibri"/>
          <w:b/>
          <w:bCs/>
          <w:sz w:val="28"/>
          <w:szCs w:val="28"/>
          <w:lang w:eastAsia="en-US"/>
        </w:rPr>
      </w:pPr>
      <w:r w:rsidRPr="0053739E">
        <w:rPr>
          <w:b/>
          <w:bCs/>
          <w:sz w:val="28"/>
          <w:szCs w:val="28"/>
        </w:rPr>
        <w:t xml:space="preserve">4. Контроль за виконанням даного рішення покласти на заступника міського голови   з питань міжнародного партнерства та гуманітарної політики.          </w:t>
      </w:r>
    </w:p>
    <w:p w14:paraId="54BF9514" w14:textId="77777777" w:rsidR="0053739E" w:rsidRPr="0053739E" w:rsidRDefault="0053739E" w:rsidP="0053739E">
      <w:pPr>
        <w:jc w:val="both"/>
        <w:rPr>
          <w:b/>
          <w:bCs/>
          <w:sz w:val="28"/>
          <w:szCs w:val="28"/>
        </w:rPr>
      </w:pPr>
      <w:r w:rsidRPr="0053739E">
        <w:rPr>
          <w:b/>
          <w:bCs/>
          <w:sz w:val="28"/>
          <w:szCs w:val="28"/>
        </w:rPr>
        <w:t xml:space="preserve">                                            </w:t>
      </w:r>
      <w:r w:rsidRPr="0053739E">
        <w:rPr>
          <w:b/>
          <w:bCs/>
          <w:sz w:val="28"/>
          <w:szCs w:val="28"/>
          <w:lang w:val="ru-RU"/>
        </w:rPr>
        <w:t xml:space="preserve">     </w:t>
      </w:r>
      <w:r w:rsidRPr="0053739E">
        <w:rPr>
          <w:b/>
          <w:bCs/>
          <w:sz w:val="28"/>
          <w:szCs w:val="28"/>
        </w:rPr>
        <w:t xml:space="preserve"> </w:t>
      </w:r>
    </w:p>
    <w:p w14:paraId="54C70724" w14:textId="77777777" w:rsidR="0053739E" w:rsidRPr="0053739E" w:rsidRDefault="0053739E" w:rsidP="0053739E">
      <w:pPr>
        <w:suppressAutoHyphens/>
        <w:jc w:val="both"/>
        <w:rPr>
          <w:b/>
          <w:bCs/>
          <w:sz w:val="28"/>
          <w:szCs w:val="28"/>
        </w:rPr>
      </w:pPr>
    </w:p>
    <w:p w14:paraId="7269D8FA" w14:textId="77777777" w:rsidR="0053739E" w:rsidRPr="0053739E" w:rsidRDefault="0053739E" w:rsidP="0053739E">
      <w:pPr>
        <w:suppressAutoHyphens/>
        <w:jc w:val="both"/>
        <w:rPr>
          <w:b/>
          <w:bCs/>
          <w:sz w:val="28"/>
          <w:szCs w:val="28"/>
        </w:rPr>
      </w:pPr>
      <w:r w:rsidRPr="0053739E">
        <w:rPr>
          <w:b/>
          <w:bCs/>
          <w:sz w:val="28"/>
          <w:szCs w:val="28"/>
        </w:rPr>
        <w:t xml:space="preserve">    Міський голова                                                                                                     В.Л.Квурт</w:t>
      </w:r>
    </w:p>
    <w:p w14:paraId="01C471E0" w14:textId="77777777" w:rsidR="00213958" w:rsidRPr="0053739E" w:rsidRDefault="00213958" w:rsidP="00471A72">
      <w:pPr>
        <w:rPr>
          <w:sz w:val="28"/>
          <w:szCs w:val="28"/>
        </w:rPr>
      </w:pPr>
    </w:p>
    <w:sectPr w:rsidR="00213958" w:rsidRPr="0053739E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B79592" w14:textId="77777777" w:rsidR="00E92F58" w:rsidRDefault="00E92F58">
      <w:r>
        <w:separator/>
      </w:r>
    </w:p>
  </w:endnote>
  <w:endnote w:type="continuationSeparator" w:id="0">
    <w:p w14:paraId="7C3FD2EB" w14:textId="77777777" w:rsidR="00E92F58" w:rsidRDefault="00E92F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D60D93" w14:textId="77777777" w:rsidR="00E92F58" w:rsidRDefault="00E92F58">
      <w:r>
        <w:separator/>
      </w:r>
    </w:p>
  </w:footnote>
  <w:footnote w:type="continuationSeparator" w:id="0">
    <w:p w14:paraId="69F59309" w14:textId="77777777" w:rsidR="00E92F58" w:rsidRDefault="00E92F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3739E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92F58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64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2E2D0C-2044-4E73-B952-4D4B8A65D5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4489</Words>
  <Characters>2559</Characters>
  <Application>Microsoft Office Word</Application>
  <DocSecurity>0</DocSecurity>
  <Lines>21</Lines>
  <Paragraphs>14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7034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2024-06-17T08:31:00Z</dcterms:modified>
</cp:coreProperties>
</file>