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додаткового розрахунку розміру пайової   участі при здійсненні будівництва багатоквартирного    житлового  будинку з поєднанням житла та об'єктів   соціально- культурного побуту : Львівської  обл.,  м. Львів, м. Винники, вул. Сахарова, б/н. к/н 4610160300:04:004:0065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42B26E" w14:textId="77777777" w:rsidR="00897BEA" w:rsidRPr="00897BEA" w:rsidRDefault="00897BEA" w:rsidP="00897BEA">
      <w:pPr>
        <w:spacing w:before="300" w:after="450"/>
        <w:ind w:right="450"/>
        <w:jc w:val="both"/>
        <w:rPr>
          <w:sz w:val="28"/>
          <w:szCs w:val="28"/>
          <w:lang w:eastAsia="uk-UA"/>
        </w:rPr>
      </w:pPr>
      <w:r w:rsidRPr="00897BEA">
        <w:rPr>
          <w:sz w:val="28"/>
          <w:szCs w:val="28"/>
        </w:rPr>
        <w:t xml:space="preserve">              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та Закону України «</w:t>
      </w:r>
      <w:r w:rsidRPr="00897BEA">
        <w:rPr>
          <w:bCs/>
          <w:sz w:val="28"/>
          <w:szCs w:val="28"/>
          <w:lang w:eastAsia="uk-UA"/>
        </w:rPr>
        <w:t>Про внесення змін до деяких законодавчих актів України щодо стимулювання інвестиційної діяльності в Україні»</w:t>
      </w:r>
      <w:r w:rsidRPr="00897BEA">
        <w:rPr>
          <w:b/>
          <w:bCs/>
          <w:sz w:val="28"/>
          <w:szCs w:val="28"/>
          <w:lang w:eastAsia="uk-UA"/>
        </w:rPr>
        <w:t xml:space="preserve"> </w:t>
      </w:r>
      <w:r w:rsidRPr="00897BEA">
        <w:rPr>
          <w:bCs/>
          <w:sz w:val="28"/>
          <w:szCs w:val="28"/>
          <w:lang w:eastAsia="uk-UA"/>
        </w:rPr>
        <w:t>№ 132-IX  від 20 вересня 2019 року Прикінцеві та  перехідні положення</w:t>
      </w:r>
      <w:r w:rsidRPr="00897BEA">
        <w:rPr>
          <w:bCs/>
          <w:color w:val="000000"/>
          <w:sz w:val="28"/>
          <w:szCs w:val="28"/>
          <w:lang w:eastAsia="uk-UA"/>
        </w:rPr>
        <w:t xml:space="preserve">  ,  </w:t>
      </w:r>
      <w:r w:rsidRPr="00897BEA">
        <w:rPr>
          <w:sz w:val="28"/>
          <w:szCs w:val="28"/>
        </w:rPr>
        <w:t>розглянувши заяву голови  обслуговуючого кооперативу  ЖБК  « Рідний дім»  Фіщука Павла Миколайовича,  беручи до уваги  експертний звіт затверджений  ДП « Укрдержбудекспертиза» у Львівській обл.  від 27.06.2019 р.  виконком  Винниківської  міської  ради –</w:t>
      </w:r>
    </w:p>
    <w:p w14:paraId="2FC3E799" w14:textId="77777777" w:rsidR="00897BEA" w:rsidRPr="00897BEA" w:rsidRDefault="00897BEA" w:rsidP="00897BEA">
      <w:pPr>
        <w:ind w:firstLine="708"/>
        <w:jc w:val="center"/>
        <w:rPr>
          <w:b/>
          <w:sz w:val="28"/>
          <w:szCs w:val="28"/>
        </w:rPr>
      </w:pPr>
      <w:r w:rsidRPr="00897BEA">
        <w:rPr>
          <w:b/>
          <w:sz w:val="28"/>
          <w:szCs w:val="28"/>
        </w:rPr>
        <w:t>ВИРІШИВ:</w:t>
      </w:r>
    </w:p>
    <w:p w14:paraId="0998B6EC" w14:textId="77777777" w:rsidR="00897BEA" w:rsidRPr="00897BEA" w:rsidRDefault="00897BEA" w:rsidP="00897BEA">
      <w:pPr>
        <w:rPr>
          <w:b/>
          <w:sz w:val="28"/>
          <w:szCs w:val="28"/>
        </w:rPr>
      </w:pPr>
    </w:p>
    <w:p w14:paraId="42AE2326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b/>
          <w:sz w:val="28"/>
          <w:szCs w:val="28"/>
        </w:rPr>
        <w:t xml:space="preserve"> </w:t>
      </w:r>
      <w:r w:rsidRPr="00897BEA">
        <w:rPr>
          <w:sz w:val="28"/>
          <w:szCs w:val="28"/>
        </w:rPr>
        <w:t xml:space="preserve">1. </w:t>
      </w:r>
      <w:r w:rsidRPr="00897BEA">
        <w:rPr>
          <w:b/>
          <w:sz w:val="28"/>
          <w:szCs w:val="28"/>
        </w:rPr>
        <w:t xml:space="preserve"> </w:t>
      </w:r>
      <w:r w:rsidRPr="00897BEA">
        <w:rPr>
          <w:sz w:val="28"/>
          <w:szCs w:val="28"/>
        </w:rPr>
        <w:t>Провести коригування</w:t>
      </w:r>
      <w:r w:rsidRPr="00897BEA">
        <w:rPr>
          <w:b/>
          <w:sz w:val="28"/>
          <w:szCs w:val="28"/>
        </w:rPr>
        <w:t xml:space="preserve"> </w:t>
      </w:r>
      <w:r w:rsidRPr="00897BEA">
        <w:rPr>
          <w:sz w:val="28"/>
          <w:szCs w:val="28"/>
        </w:rPr>
        <w:t>загальної площі будинку згідно експертного звіту  , затвердженого  ДП « Укрдержбудекспертиза» у Львівській обл. від 26.06.2019 р. в частині  загальної площі будинку , що відбувся внаслідок  збільшення  загальної площі  з 4050,29 кв.м. до  4979,7 кв.м. на 929,41 кв.м.</w:t>
      </w:r>
    </w:p>
    <w:p w14:paraId="2D87311D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sz w:val="28"/>
          <w:szCs w:val="28"/>
        </w:rPr>
        <w:lastRenderedPageBreak/>
        <w:t>2.  Затвердити додатковий   розрахунок розміру пайової участі при здійсненні будівництва багатоквартирного  житлового  будинку з поєднанням житла та об’єктів соціально- культурного побуту : Львівської  обл., м. Львів, м. Винники, вул. Сахарова, б/н. у м. Винники  Львівської обл., к/н 4610160300:04:004:0065  (дод.1) в розмірі 252093 грн.17 коп.</w:t>
      </w:r>
    </w:p>
    <w:p w14:paraId="3673E3E0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sz w:val="28"/>
          <w:szCs w:val="28"/>
        </w:rPr>
        <w:t xml:space="preserve">3.   Голові  обслуговуючого кооперативу ЖБК  « Рідний дім»  Фіщуку П.М. (Сторона-2) : </w:t>
      </w:r>
    </w:p>
    <w:p w14:paraId="16F9E703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sz w:val="28"/>
          <w:szCs w:val="28"/>
        </w:rPr>
        <w:t xml:space="preserve">3.1. Заключити додатковий Договір про пайову участь на протязі 15-ти робочих днів з часу прийняття даного рішення. </w:t>
      </w:r>
    </w:p>
    <w:p w14:paraId="0C202161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sz w:val="28"/>
          <w:szCs w:val="28"/>
        </w:rPr>
        <w:t>3.2. Пайовий внесок сплатити згідно умов Договору в термін 1 ( один) місяць   .</w:t>
      </w:r>
    </w:p>
    <w:p w14:paraId="47AD3E0F" w14:textId="77777777" w:rsidR="00897BEA" w:rsidRPr="00897BEA" w:rsidRDefault="00897BEA" w:rsidP="00897BEA">
      <w:pPr>
        <w:shd w:val="clear" w:color="auto" w:fill="FFFFFF"/>
        <w:jc w:val="both"/>
        <w:rPr>
          <w:rFonts w:ascii="Arial" w:hAnsi="Arial" w:cs="Arial"/>
          <w:color w:val="222222"/>
          <w:sz w:val="28"/>
          <w:szCs w:val="28"/>
          <w:lang w:eastAsia="en-US"/>
        </w:rPr>
      </w:pPr>
      <w:r w:rsidRPr="00897BEA">
        <w:rPr>
          <w:sz w:val="28"/>
          <w:szCs w:val="28"/>
        </w:rPr>
        <w:t>3.3. У разі внесення змін в містобудівні умови та обмеження, зміни площі об’єкта будівництва, звернутися до Виконавчого комітету Винниківської міської ради</w:t>
      </w:r>
      <w:r w:rsidRPr="00897BEA">
        <w:rPr>
          <w:rFonts w:ascii="Arial" w:hAnsi="Arial" w:cs="Arial"/>
          <w:color w:val="222222"/>
          <w:sz w:val="28"/>
          <w:szCs w:val="28"/>
        </w:rPr>
        <w:t> </w:t>
      </w:r>
      <w:r w:rsidRPr="00897BEA">
        <w:rPr>
          <w:sz w:val="28"/>
          <w:szCs w:val="28"/>
        </w:rPr>
        <w:t xml:space="preserve">для уточнення, здійснення перерахунку розміру пайової участі та укладення додаткового договору про пайову участь. </w:t>
      </w:r>
    </w:p>
    <w:p w14:paraId="5C32ABA6" w14:textId="77777777" w:rsidR="00897BEA" w:rsidRPr="00897BEA" w:rsidRDefault="00897BEA" w:rsidP="00897BEA">
      <w:pPr>
        <w:shd w:val="clear" w:color="auto" w:fill="FFFFFF"/>
        <w:rPr>
          <w:rFonts w:ascii="Arial" w:hAnsi="Arial" w:cs="Arial"/>
          <w:color w:val="222222"/>
          <w:sz w:val="28"/>
          <w:szCs w:val="28"/>
          <w:lang w:eastAsia="en-US"/>
        </w:rPr>
      </w:pPr>
    </w:p>
    <w:p w14:paraId="1EEFF638" w14:textId="77777777" w:rsidR="00897BEA" w:rsidRPr="00897BEA" w:rsidRDefault="00897BEA" w:rsidP="00897BEA">
      <w:pPr>
        <w:jc w:val="both"/>
        <w:rPr>
          <w:sz w:val="28"/>
          <w:szCs w:val="28"/>
        </w:rPr>
      </w:pPr>
      <w:r w:rsidRPr="00897BEA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C57FEF" w14:textId="77777777" w:rsidR="00897BEA" w:rsidRPr="00897BEA" w:rsidRDefault="00897BEA" w:rsidP="00897BEA">
      <w:pPr>
        <w:jc w:val="both"/>
        <w:rPr>
          <w:sz w:val="28"/>
          <w:szCs w:val="28"/>
        </w:rPr>
      </w:pPr>
    </w:p>
    <w:p w14:paraId="11C9D981" w14:textId="77777777" w:rsidR="00897BEA" w:rsidRPr="00897BEA" w:rsidRDefault="00897BEA" w:rsidP="00897BEA">
      <w:pPr>
        <w:jc w:val="both"/>
        <w:rPr>
          <w:sz w:val="28"/>
          <w:szCs w:val="28"/>
        </w:rPr>
      </w:pPr>
    </w:p>
    <w:p w14:paraId="73B9DC39" w14:textId="77777777" w:rsidR="00897BEA" w:rsidRPr="00897BEA" w:rsidRDefault="00897BEA" w:rsidP="00897BEA">
      <w:pPr>
        <w:jc w:val="both"/>
        <w:rPr>
          <w:sz w:val="28"/>
          <w:szCs w:val="28"/>
        </w:rPr>
      </w:pPr>
      <w:bookmarkStart w:id="1" w:name="_GoBack"/>
      <w:bookmarkEnd w:id="1"/>
    </w:p>
    <w:p w14:paraId="3C427736" w14:textId="77777777" w:rsidR="00897BEA" w:rsidRPr="00897BEA" w:rsidRDefault="00897BEA" w:rsidP="00897BEA">
      <w:pPr>
        <w:jc w:val="both"/>
        <w:rPr>
          <w:b/>
          <w:sz w:val="28"/>
          <w:szCs w:val="28"/>
        </w:rPr>
      </w:pPr>
      <w:r w:rsidRPr="00897BEA">
        <w:rPr>
          <w:b/>
          <w:sz w:val="28"/>
          <w:szCs w:val="28"/>
        </w:rPr>
        <w:t>Міський  голова</w:t>
      </w:r>
      <w:r w:rsidRPr="00897BEA">
        <w:rPr>
          <w:b/>
          <w:sz w:val="28"/>
          <w:szCs w:val="28"/>
        </w:rPr>
        <w:tab/>
      </w:r>
      <w:r w:rsidRPr="00897BEA">
        <w:rPr>
          <w:b/>
          <w:sz w:val="28"/>
          <w:szCs w:val="28"/>
        </w:rPr>
        <w:tab/>
      </w:r>
      <w:r w:rsidRPr="00897BEA">
        <w:rPr>
          <w:b/>
          <w:sz w:val="28"/>
          <w:szCs w:val="28"/>
        </w:rPr>
        <w:tab/>
      </w:r>
      <w:r w:rsidRPr="00897BEA">
        <w:rPr>
          <w:b/>
          <w:sz w:val="28"/>
          <w:szCs w:val="28"/>
        </w:rPr>
        <w:tab/>
        <w:t xml:space="preserve">                                        В.Л.Квурт</w:t>
      </w:r>
      <w:r w:rsidRPr="00897BEA">
        <w:rPr>
          <w:b/>
          <w:sz w:val="28"/>
          <w:szCs w:val="28"/>
        </w:rPr>
        <w:tab/>
      </w:r>
      <w:r w:rsidRPr="00897BEA">
        <w:rPr>
          <w:b/>
          <w:sz w:val="28"/>
          <w:szCs w:val="28"/>
        </w:rPr>
        <w:tab/>
      </w:r>
    </w:p>
    <w:p w14:paraId="5CE419DF" w14:textId="77777777" w:rsidR="00897BEA" w:rsidRPr="00897BEA" w:rsidRDefault="00897BEA" w:rsidP="00897BEA">
      <w:pPr>
        <w:jc w:val="both"/>
        <w:rPr>
          <w:sz w:val="28"/>
          <w:szCs w:val="28"/>
        </w:rPr>
      </w:pPr>
    </w:p>
    <w:p w14:paraId="01C471E0" w14:textId="77777777" w:rsidR="00213958" w:rsidRPr="00897BEA" w:rsidRDefault="00213958" w:rsidP="00471A72">
      <w:pPr>
        <w:rPr>
          <w:sz w:val="28"/>
          <w:szCs w:val="28"/>
        </w:rPr>
      </w:pPr>
    </w:p>
    <w:sectPr w:rsidR="00213958" w:rsidRPr="00897BE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0BED2" w14:textId="77777777" w:rsidR="00097CCA" w:rsidRDefault="00097CCA">
      <w:r>
        <w:separator/>
      </w:r>
    </w:p>
  </w:endnote>
  <w:endnote w:type="continuationSeparator" w:id="0">
    <w:p w14:paraId="27B99545" w14:textId="77777777" w:rsidR="00097CCA" w:rsidRDefault="00097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1AF60" w14:textId="77777777" w:rsidR="00097CCA" w:rsidRDefault="00097CCA">
      <w:r>
        <w:separator/>
      </w:r>
    </w:p>
  </w:footnote>
  <w:footnote w:type="continuationSeparator" w:id="0">
    <w:p w14:paraId="3589F086" w14:textId="77777777" w:rsidR="00097CCA" w:rsidRDefault="00097C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CC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7BE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64B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708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3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3DEFA-F2C5-4C5B-A056-FBA5703B0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1800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2024-06-17T12:15:00Z</dcterms:modified>
</cp:coreProperties>
</file>