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на території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F71ED96" w14:textId="77777777" w:rsidR="0065672F" w:rsidRPr="0065672F" w:rsidRDefault="0065672F" w:rsidP="0065672F">
      <w:pPr>
        <w:ind w:firstLine="708"/>
        <w:jc w:val="both"/>
        <w:rPr>
          <w:sz w:val="28"/>
          <w:szCs w:val="28"/>
        </w:rPr>
      </w:pPr>
      <w:r w:rsidRPr="0065672F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 міського голови № 18 від 5.03.2018 року, згідно  актів обстеження зелених насаджень, що підлягають видаленню від 26.02.2020р., виконавчий комітет Винниківської міської ради</w:t>
      </w:r>
    </w:p>
    <w:p w14:paraId="60B47978" w14:textId="77777777" w:rsidR="0065672F" w:rsidRPr="0065672F" w:rsidRDefault="0065672F" w:rsidP="0065672F">
      <w:pPr>
        <w:ind w:firstLine="708"/>
        <w:jc w:val="both"/>
        <w:rPr>
          <w:sz w:val="28"/>
          <w:szCs w:val="28"/>
        </w:rPr>
      </w:pPr>
    </w:p>
    <w:p w14:paraId="06A4D29B" w14:textId="77777777" w:rsidR="0065672F" w:rsidRPr="0065672F" w:rsidRDefault="0065672F" w:rsidP="0065672F">
      <w:pPr>
        <w:jc w:val="both"/>
        <w:rPr>
          <w:sz w:val="28"/>
          <w:szCs w:val="28"/>
        </w:rPr>
      </w:pPr>
      <w:r w:rsidRPr="0065672F">
        <w:rPr>
          <w:sz w:val="28"/>
          <w:szCs w:val="28"/>
        </w:rPr>
        <w:tab/>
      </w:r>
      <w:r w:rsidRPr="0065672F">
        <w:rPr>
          <w:sz w:val="28"/>
          <w:szCs w:val="28"/>
        </w:rPr>
        <w:tab/>
      </w:r>
      <w:r w:rsidRPr="0065672F">
        <w:rPr>
          <w:sz w:val="28"/>
          <w:szCs w:val="28"/>
        </w:rPr>
        <w:tab/>
      </w:r>
      <w:r w:rsidRPr="0065672F">
        <w:rPr>
          <w:sz w:val="28"/>
          <w:szCs w:val="28"/>
        </w:rPr>
        <w:tab/>
      </w:r>
      <w:r w:rsidRPr="0065672F">
        <w:rPr>
          <w:sz w:val="28"/>
          <w:szCs w:val="28"/>
        </w:rPr>
        <w:tab/>
        <w:t>В И Р І Ш И В :</w:t>
      </w:r>
    </w:p>
    <w:p w14:paraId="7C3027E5" w14:textId="77777777" w:rsidR="0065672F" w:rsidRPr="0065672F" w:rsidRDefault="0065672F" w:rsidP="0065672F">
      <w:pPr>
        <w:pStyle w:val="a8"/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65672F">
        <w:rPr>
          <w:sz w:val="28"/>
          <w:szCs w:val="28"/>
        </w:rPr>
        <w:t>Дати дозвіл на видалення зелених насаджень на території вул. Долинна у м. Винники,  згідно акту обстеження зелених насаджень, що підлягають видаленню, в кількості 3 шт.</w:t>
      </w:r>
    </w:p>
    <w:p w14:paraId="5E77871B" w14:textId="77777777" w:rsidR="0065672F" w:rsidRPr="0065672F" w:rsidRDefault="0065672F" w:rsidP="0065672F">
      <w:pPr>
        <w:pStyle w:val="a8"/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65672F">
        <w:rPr>
          <w:sz w:val="28"/>
          <w:szCs w:val="28"/>
        </w:rPr>
        <w:t>Дати дозвіл на видалення зелених насаджень на території вул. Кривка, у м. Винники, згідно акту обстеження зелених насаджень, що підлягають видаленню, в кількості 5 шт.</w:t>
      </w:r>
    </w:p>
    <w:p w14:paraId="2A870E05" w14:textId="77777777" w:rsidR="0065672F" w:rsidRPr="0065672F" w:rsidRDefault="0065672F" w:rsidP="0065672F">
      <w:pPr>
        <w:pStyle w:val="a8"/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65672F">
        <w:rPr>
          <w:sz w:val="28"/>
          <w:szCs w:val="28"/>
        </w:rPr>
        <w:t xml:space="preserve">Дати дозвіл на видалення зелених насаджень на території вул. Соборності у м. Винники, згідно акту обстеження зелених насаджень, що підлягають видаленню, в кількості 22 шт. </w:t>
      </w:r>
    </w:p>
    <w:p w14:paraId="1A31AF49" w14:textId="77777777" w:rsidR="0065672F" w:rsidRPr="0065672F" w:rsidRDefault="0065672F" w:rsidP="0065672F">
      <w:pPr>
        <w:pStyle w:val="a8"/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65672F">
        <w:rPr>
          <w:sz w:val="28"/>
          <w:szCs w:val="28"/>
        </w:rPr>
        <w:t>Відповідно до п.4 «Порядку видалення дерев, кущів, газонів і квітників у</w:t>
      </w:r>
    </w:p>
    <w:p w14:paraId="7F1E3259" w14:textId="77777777" w:rsidR="0065672F" w:rsidRPr="0065672F" w:rsidRDefault="0065672F" w:rsidP="0065672F">
      <w:pPr>
        <w:pStyle w:val="a8"/>
        <w:jc w:val="both"/>
        <w:rPr>
          <w:sz w:val="28"/>
          <w:szCs w:val="28"/>
        </w:rPr>
      </w:pPr>
      <w:r w:rsidRPr="0065672F">
        <w:rPr>
          <w:sz w:val="28"/>
          <w:szCs w:val="28"/>
        </w:rPr>
        <w:t xml:space="preserve">        населених пунктах» сплату відновної вартості зелених насаджень не проводити.</w:t>
      </w:r>
    </w:p>
    <w:p w14:paraId="447E6E54" w14:textId="77777777" w:rsidR="0065672F" w:rsidRPr="0065672F" w:rsidRDefault="0065672F" w:rsidP="0065672F">
      <w:pPr>
        <w:pStyle w:val="a8"/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65672F">
        <w:rPr>
          <w:sz w:val="28"/>
          <w:szCs w:val="28"/>
        </w:rPr>
        <w:t>Виконавчому комітету Винниківської міської ради видати ордер на зрізку дерев.</w:t>
      </w:r>
    </w:p>
    <w:p w14:paraId="415B58DE" w14:textId="77777777" w:rsidR="0065672F" w:rsidRPr="0065672F" w:rsidRDefault="0065672F" w:rsidP="0065672F">
      <w:pPr>
        <w:pStyle w:val="a8"/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65672F">
        <w:rPr>
          <w:sz w:val="28"/>
          <w:szCs w:val="28"/>
        </w:rPr>
        <w:t xml:space="preserve">Контроль за виконанням даного рішення покласти на заступника міського голови з питань міжнародного партнерства та гуманітарної політики. </w:t>
      </w:r>
      <w:r w:rsidRPr="0065672F">
        <w:rPr>
          <w:sz w:val="28"/>
          <w:szCs w:val="28"/>
        </w:rPr>
        <w:tab/>
      </w:r>
    </w:p>
    <w:p w14:paraId="686D1A02" w14:textId="77777777" w:rsidR="0065672F" w:rsidRPr="0065672F" w:rsidRDefault="0065672F" w:rsidP="0065672F">
      <w:pPr>
        <w:pStyle w:val="a8"/>
        <w:jc w:val="both"/>
        <w:rPr>
          <w:sz w:val="28"/>
          <w:szCs w:val="28"/>
        </w:rPr>
      </w:pPr>
    </w:p>
    <w:p w14:paraId="43178017" w14:textId="7FC30034" w:rsidR="0065672F" w:rsidRPr="0065672F" w:rsidRDefault="0065672F" w:rsidP="0065672F">
      <w:pPr>
        <w:jc w:val="both"/>
        <w:rPr>
          <w:b/>
          <w:sz w:val="28"/>
          <w:szCs w:val="28"/>
        </w:rPr>
      </w:pPr>
      <w:r w:rsidRPr="0065672F">
        <w:rPr>
          <w:b/>
          <w:sz w:val="28"/>
          <w:szCs w:val="28"/>
          <w:lang w:val="ru-RU"/>
        </w:rPr>
        <w:lastRenderedPageBreak/>
        <w:t xml:space="preserve">   </w:t>
      </w:r>
      <w:r w:rsidRPr="0065672F">
        <w:rPr>
          <w:b/>
          <w:sz w:val="28"/>
          <w:szCs w:val="28"/>
        </w:rPr>
        <w:t>Міський голова</w:t>
      </w:r>
      <w:r w:rsidRPr="0065672F">
        <w:rPr>
          <w:b/>
          <w:sz w:val="28"/>
          <w:szCs w:val="28"/>
        </w:rPr>
        <w:tab/>
      </w:r>
      <w:bookmarkStart w:id="1" w:name="_GoBack"/>
      <w:bookmarkEnd w:id="1"/>
      <w:r w:rsidRPr="0065672F">
        <w:rPr>
          <w:b/>
          <w:sz w:val="28"/>
          <w:szCs w:val="28"/>
          <w:lang w:val="en-US"/>
        </w:rPr>
        <w:t xml:space="preserve">  </w:t>
      </w:r>
      <w:r w:rsidRPr="0065672F">
        <w:rPr>
          <w:b/>
          <w:sz w:val="28"/>
          <w:szCs w:val="28"/>
        </w:rPr>
        <w:t xml:space="preserve">       </w:t>
      </w:r>
      <w:r w:rsidRPr="0065672F">
        <w:rPr>
          <w:b/>
          <w:sz w:val="28"/>
          <w:szCs w:val="28"/>
          <w:lang w:val="en-US"/>
        </w:rPr>
        <w:t xml:space="preserve">                               </w:t>
      </w:r>
      <w:r w:rsidRPr="0065672F">
        <w:rPr>
          <w:b/>
          <w:sz w:val="28"/>
          <w:szCs w:val="28"/>
        </w:rPr>
        <w:t xml:space="preserve">           В.Л. Квурт</w:t>
      </w:r>
    </w:p>
    <w:p w14:paraId="01C471E0" w14:textId="77777777" w:rsidR="00213958" w:rsidRPr="0065672F" w:rsidRDefault="00213958" w:rsidP="0065672F">
      <w:pPr>
        <w:rPr>
          <w:sz w:val="28"/>
          <w:szCs w:val="28"/>
        </w:rPr>
      </w:pPr>
    </w:p>
    <w:sectPr w:rsidR="00213958" w:rsidRPr="0065672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3DB130" w14:textId="77777777" w:rsidR="001704F3" w:rsidRDefault="001704F3">
      <w:r>
        <w:separator/>
      </w:r>
    </w:p>
  </w:endnote>
  <w:endnote w:type="continuationSeparator" w:id="0">
    <w:p w14:paraId="0783E27E" w14:textId="77777777" w:rsidR="001704F3" w:rsidRDefault="00170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F7CCF5" w14:textId="77777777" w:rsidR="001704F3" w:rsidRDefault="001704F3">
      <w:r>
        <w:separator/>
      </w:r>
    </w:p>
  </w:footnote>
  <w:footnote w:type="continuationSeparator" w:id="0">
    <w:p w14:paraId="0422010B" w14:textId="77777777" w:rsidR="001704F3" w:rsidRDefault="001704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A746B1D"/>
    <w:multiLevelType w:val="hybridMultilevel"/>
    <w:tmpl w:val="5F4A1E54"/>
    <w:lvl w:ilvl="0" w:tplc="0422000F">
      <w:start w:val="1"/>
      <w:numFmt w:val="decimal"/>
      <w:lvlText w:val="%1."/>
      <w:lvlJc w:val="left"/>
      <w:pPr>
        <w:ind w:left="121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04F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672F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4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5F829-FE18-47B0-ACDE-3F37DDE8D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1077</Words>
  <Characters>614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2024-06-17T12:18:00Z</dcterms:modified>
</cp:coreProperties>
</file>