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пішохідної   доріжки від будинку 10А по вул.   Крушельницької до буд. 15А по вул.   Руська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CF72C7" w14:textId="77777777" w:rsidR="00FA7C8D" w:rsidRPr="00FA7C8D" w:rsidRDefault="00FA7C8D" w:rsidP="00FA7C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A7C8D">
        <w:rPr>
          <w:rFonts w:eastAsia="Calibri"/>
          <w:szCs w:val="24"/>
          <w:lang w:eastAsia="en-US"/>
        </w:rPr>
        <w:t xml:space="preserve">          </w:t>
      </w:r>
      <w:r w:rsidRPr="00FA7C8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  <w:bookmarkStart w:id="1" w:name="_GoBack"/>
      <w:bookmarkEnd w:id="1"/>
    </w:p>
    <w:p w14:paraId="577337D9" w14:textId="77777777" w:rsidR="00FA7C8D" w:rsidRPr="00FA7C8D" w:rsidRDefault="00FA7C8D" w:rsidP="00FA7C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A326DD3" w14:textId="77777777" w:rsidR="00FA7C8D" w:rsidRPr="00FA7C8D" w:rsidRDefault="00FA7C8D" w:rsidP="00FA7C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A7C8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BAC2A5D" w14:textId="77777777" w:rsidR="00FA7C8D" w:rsidRPr="00FA7C8D" w:rsidRDefault="00FA7C8D" w:rsidP="00FA7C8D">
      <w:pPr>
        <w:jc w:val="both"/>
        <w:rPr>
          <w:rFonts w:eastAsia="Calibri"/>
          <w:sz w:val="28"/>
          <w:szCs w:val="28"/>
          <w:lang w:eastAsia="en-US"/>
        </w:rPr>
      </w:pPr>
      <w:r w:rsidRPr="00FA7C8D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пішохідної доріжки від будинку 10А по вул. Крушельницької до буд. 15А по вул. Руська у м. Винники»</w:t>
      </w:r>
    </w:p>
    <w:p w14:paraId="16E23596" w14:textId="77777777" w:rsidR="00FA7C8D" w:rsidRPr="00FA7C8D" w:rsidRDefault="00FA7C8D" w:rsidP="00FA7C8D">
      <w:pPr>
        <w:jc w:val="both"/>
        <w:rPr>
          <w:rFonts w:eastAsia="Calibri"/>
          <w:sz w:val="28"/>
          <w:szCs w:val="28"/>
          <w:lang w:eastAsia="en-US"/>
        </w:rPr>
      </w:pPr>
    </w:p>
    <w:p w14:paraId="7F2E8272" w14:textId="77777777" w:rsidR="00FA7C8D" w:rsidRPr="00FA7C8D" w:rsidRDefault="00FA7C8D" w:rsidP="00FA7C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A7C8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64F5024" w14:textId="77777777" w:rsidR="00FA7C8D" w:rsidRPr="00FA7C8D" w:rsidRDefault="00FA7C8D" w:rsidP="00FA7C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BC25151" w14:textId="77777777" w:rsidR="00FA7C8D" w:rsidRPr="00FA7C8D" w:rsidRDefault="00FA7C8D" w:rsidP="00FA7C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A7C8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F7F9E" w14:textId="77777777" w:rsidR="00B04623" w:rsidRDefault="00B04623">
      <w:r>
        <w:separator/>
      </w:r>
    </w:p>
  </w:endnote>
  <w:endnote w:type="continuationSeparator" w:id="0">
    <w:p w14:paraId="09F41250" w14:textId="77777777" w:rsidR="00B04623" w:rsidRDefault="00B04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CF4A2" w14:textId="77777777" w:rsidR="00B04623" w:rsidRDefault="00B04623">
      <w:r>
        <w:separator/>
      </w:r>
    </w:p>
  </w:footnote>
  <w:footnote w:type="continuationSeparator" w:id="0">
    <w:p w14:paraId="6695268B" w14:textId="77777777" w:rsidR="00B04623" w:rsidRDefault="00B046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04623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7C8D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9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1948E-D0F8-4A17-807A-9195784A7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2024-06-18T07:37:00Z</dcterms:modified>
</cp:coreProperties>
</file>