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Козацька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910DA0" w14:textId="77777777" w:rsidR="003A4051" w:rsidRPr="003A4051" w:rsidRDefault="003A4051" w:rsidP="003A4051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3A4051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9D07556" w14:textId="0F853E82" w:rsidR="003A4051" w:rsidRPr="003A4051" w:rsidRDefault="003A4051" w:rsidP="003A40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A4051">
        <w:rPr>
          <w:rFonts w:eastAsia="Calibri"/>
          <w:sz w:val="28"/>
          <w:szCs w:val="28"/>
          <w:lang w:eastAsia="en-US"/>
        </w:rPr>
        <w:t xml:space="preserve">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</w:t>
      </w:r>
      <w:r w:rsidRPr="003A4051">
        <w:rPr>
          <w:rFonts w:eastAsia="Calibri"/>
          <w:sz w:val="28"/>
          <w:szCs w:val="28"/>
          <w:lang w:eastAsia="en-US"/>
        </w:rPr>
        <w:t xml:space="preserve">  ВИРІШИВ:</w:t>
      </w:r>
    </w:p>
    <w:p w14:paraId="2D325815" w14:textId="0D666B30" w:rsidR="003A4051" w:rsidRPr="003A4051" w:rsidRDefault="003A4051" w:rsidP="003A4051">
      <w:pPr>
        <w:rPr>
          <w:rFonts w:eastAsia="Calibri"/>
          <w:sz w:val="28"/>
          <w:szCs w:val="28"/>
          <w:lang w:eastAsia="en-US"/>
        </w:rPr>
      </w:pPr>
      <w:r w:rsidRPr="003A4051">
        <w:rPr>
          <w:rFonts w:eastAsia="Calibri"/>
          <w:sz w:val="28"/>
          <w:szCs w:val="28"/>
          <w:lang w:eastAsia="en-US"/>
        </w:rPr>
        <w:t>1. Затвердити  робочий проект на  «Ка</w:t>
      </w:r>
      <w:r>
        <w:rPr>
          <w:rFonts w:eastAsia="Calibri"/>
          <w:sz w:val="28"/>
          <w:szCs w:val="28"/>
          <w:lang w:eastAsia="en-US"/>
        </w:rPr>
        <w:t>пітальний ремонт дороги по вул.</w:t>
      </w:r>
      <w:bookmarkStart w:id="1" w:name="_GoBack"/>
      <w:bookmarkEnd w:id="1"/>
      <w:r w:rsidRPr="003A4051">
        <w:rPr>
          <w:rFonts w:eastAsia="Calibri"/>
          <w:sz w:val="28"/>
          <w:szCs w:val="28"/>
          <w:lang w:eastAsia="en-US"/>
        </w:rPr>
        <w:t>Козацька у м. Винники»</w:t>
      </w:r>
    </w:p>
    <w:p w14:paraId="7F69F06C" w14:textId="77777777" w:rsidR="003A4051" w:rsidRPr="003A4051" w:rsidRDefault="003A4051" w:rsidP="003A4051">
      <w:pPr>
        <w:rPr>
          <w:rFonts w:eastAsia="Calibri"/>
          <w:sz w:val="28"/>
          <w:szCs w:val="28"/>
          <w:lang w:eastAsia="en-US"/>
        </w:rPr>
      </w:pPr>
    </w:p>
    <w:p w14:paraId="1E39546D" w14:textId="77777777" w:rsidR="003A4051" w:rsidRPr="003A4051" w:rsidRDefault="003A4051" w:rsidP="003A40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A4051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868905F" w14:textId="77777777" w:rsidR="003A4051" w:rsidRPr="003A4051" w:rsidRDefault="003A4051" w:rsidP="003A40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E775DE1" w14:textId="77777777" w:rsidR="003A4051" w:rsidRPr="003A4051" w:rsidRDefault="003A4051" w:rsidP="003A405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A4051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4C547" w14:textId="77777777" w:rsidR="00EB38EF" w:rsidRDefault="00EB38EF">
      <w:r>
        <w:separator/>
      </w:r>
    </w:p>
  </w:endnote>
  <w:endnote w:type="continuationSeparator" w:id="0">
    <w:p w14:paraId="6FCAA197" w14:textId="77777777" w:rsidR="00EB38EF" w:rsidRDefault="00EB3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637B6" w14:textId="77777777" w:rsidR="00EB38EF" w:rsidRDefault="00EB38EF">
      <w:r>
        <w:separator/>
      </w:r>
    </w:p>
  </w:footnote>
  <w:footnote w:type="continuationSeparator" w:id="0">
    <w:p w14:paraId="4E9886A1" w14:textId="77777777" w:rsidR="00EB38EF" w:rsidRDefault="00EB3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405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38EF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0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4CBBC-DBE9-4B02-91B1-E9ED6544A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2024-06-18T08:35:00Z</dcterms:modified>
</cp:coreProperties>
</file>