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Мирна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3D4091" w14:textId="77777777" w:rsidR="006D0F1A" w:rsidRPr="006D0F1A" w:rsidRDefault="006D0F1A" w:rsidP="006D0F1A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6D0F1A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7CCB981" w14:textId="77777777" w:rsidR="006D0F1A" w:rsidRPr="006D0F1A" w:rsidRDefault="006D0F1A" w:rsidP="006D0F1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6D0F1A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3F55936" w14:textId="77777777" w:rsidR="006D0F1A" w:rsidRPr="006D0F1A" w:rsidRDefault="006D0F1A" w:rsidP="006D0F1A">
      <w:pPr>
        <w:rPr>
          <w:rFonts w:eastAsia="Calibri"/>
          <w:sz w:val="28"/>
          <w:szCs w:val="28"/>
          <w:lang w:eastAsia="en-US"/>
        </w:rPr>
      </w:pPr>
      <w:r w:rsidRPr="006D0F1A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Мирна у м. Винники»</w:t>
      </w:r>
    </w:p>
    <w:p w14:paraId="366C542B" w14:textId="77777777" w:rsidR="006D0F1A" w:rsidRPr="006D0F1A" w:rsidRDefault="006D0F1A" w:rsidP="006D0F1A">
      <w:pPr>
        <w:rPr>
          <w:rFonts w:eastAsia="Calibri"/>
          <w:sz w:val="28"/>
          <w:szCs w:val="28"/>
          <w:lang w:eastAsia="en-US"/>
        </w:rPr>
      </w:pPr>
    </w:p>
    <w:p w14:paraId="74E5D082" w14:textId="77777777" w:rsidR="006D0F1A" w:rsidRPr="006D0F1A" w:rsidRDefault="006D0F1A" w:rsidP="006D0F1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D0F1A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F7CF1BB" w14:textId="77777777" w:rsidR="006D0F1A" w:rsidRPr="006D0F1A" w:rsidRDefault="006D0F1A" w:rsidP="006D0F1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75258FD" w14:textId="77777777" w:rsidR="006D0F1A" w:rsidRPr="006D0F1A" w:rsidRDefault="006D0F1A" w:rsidP="006D0F1A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6D0F1A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5D2CDBBE" w14:textId="77777777" w:rsidR="006D0F1A" w:rsidRPr="006D0F1A" w:rsidRDefault="006D0F1A" w:rsidP="006D0F1A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033AE" w14:textId="77777777" w:rsidR="00B16E49" w:rsidRDefault="00B16E49">
      <w:r>
        <w:separator/>
      </w:r>
    </w:p>
  </w:endnote>
  <w:endnote w:type="continuationSeparator" w:id="0">
    <w:p w14:paraId="7EE0F7DB" w14:textId="77777777" w:rsidR="00B16E49" w:rsidRDefault="00B16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0F04C" w14:textId="77777777" w:rsidR="00B16E49" w:rsidRDefault="00B16E49">
      <w:r>
        <w:separator/>
      </w:r>
    </w:p>
  </w:footnote>
  <w:footnote w:type="continuationSeparator" w:id="0">
    <w:p w14:paraId="7188A884" w14:textId="77777777" w:rsidR="00B16E49" w:rsidRDefault="00B16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0F1A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6E4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8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0CD54-DD7F-4978-944F-CD9679856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2024-06-18T11:55:00Z</dcterms:modified>
</cp:coreProperties>
</file>