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Стефаника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ED0C69" w14:textId="77777777" w:rsidR="005252EE" w:rsidRPr="005252EE" w:rsidRDefault="005252EE" w:rsidP="005252E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r w:rsidRPr="005252EE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6020731" w14:textId="77777777" w:rsidR="005252EE" w:rsidRPr="005252EE" w:rsidRDefault="005252EE" w:rsidP="005252E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6DA9D9F" w14:textId="77777777" w:rsidR="005252EE" w:rsidRPr="005252EE" w:rsidRDefault="005252EE" w:rsidP="005252E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252E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BDDA6CA" w14:textId="77777777" w:rsidR="005252EE" w:rsidRPr="005252EE" w:rsidRDefault="005252EE" w:rsidP="005252EE">
      <w:pPr>
        <w:rPr>
          <w:rFonts w:eastAsia="Calibri"/>
          <w:sz w:val="28"/>
          <w:szCs w:val="28"/>
          <w:lang w:eastAsia="en-US"/>
        </w:rPr>
      </w:pPr>
      <w:r w:rsidRPr="005252EE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Стефаника у м. Винники»</w:t>
      </w:r>
    </w:p>
    <w:p w14:paraId="01547EE9" w14:textId="77777777" w:rsidR="005252EE" w:rsidRPr="005252EE" w:rsidRDefault="005252EE" w:rsidP="005252EE">
      <w:pPr>
        <w:rPr>
          <w:rFonts w:eastAsia="Calibri"/>
          <w:sz w:val="28"/>
          <w:szCs w:val="28"/>
          <w:lang w:eastAsia="en-US"/>
        </w:rPr>
      </w:pPr>
    </w:p>
    <w:p w14:paraId="219556EF" w14:textId="77777777" w:rsidR="005252EE" w:rsidRPr="005252EE" w:rsidRDefault="005252EE" w:rsidP="005252E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252E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934E1B1" w14:textId="77777777" w:rsidR="005252EE" w:rsidRPr="005252EE" w:rsidRDefault="005252EE" w:rsidP="005252E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CC34AF4" w14:textId="77777777" w:rsidR="005252EE" w:rsidRPr="005252EE" w:rsidRDefault="005252EE" w:rsidP="005252E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252E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DD68D" w14:textId="77777777" w:rsidR="008728D3" w:rsidRDefault="008728D3">
      <w:r>
        <w:separator/>
      </w:r>
    </w:p>
  </w:endnote>
  <w:endnote w:type="continuationSeparator" w:id="0">
    <w:p w14:paraId="716ABF4F" w14:textId="77777777" w:rsidR="008728D3" w:rsidRDefault="0087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3A1BD" w14:textId="77777777" w:rsidR="008728D3" w:rsidRDefault="008728D3">
      <w:r>
        <w:separator/>
      </w:r>
    </w:p>
  </w:footnote>
  <w:footnote w:type="continuationSeparator" w:id="0">
    <w:p w14:paraId="7653CAD8" w14:textId="77777777" w:rsidR="008728D3" w:rsidRDefault="0087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52E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8D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8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D3098-0053-4BA0-9A88-5B1BB02A9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2024-06-18T11:56:00Z</dcterms:modified>
</cp:coreProperties>
</file>