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"Нове будівництво каналізаційного  трубопроводу по вул. Ломоносова 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FD3754B" w14:textId="77777777" w:rsidR="00C00A63" w:rsidRPr="00C00A63" w:rsidRDefault="00C00A63" w:rsidP="00C00A63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C00A63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0901B3EE" w14:textId="77777777" w:rsidR="00C00A63" w:rsidRPr="00C00A63" w:rsidRDefault="00C00A63" w:rsidP="00C00A63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C00A63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216069BC" w14:textId="77777777" w:rsidR="00C00A63" w:rsidRPr="00C00A63" w:rsidRDefault="00C00A63" w:rsidP="00C00A63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C00A63">
        <w:rPr>
          <w:rFonts w:eastAsia="Calibri"/>
          <w:sz w:val="28"/>
          <w:szCs w:val="28"/>
          <w:lang w:eastAsia="en-US"/>
        </w:rPr>
        <w:t xml:space="preserve">1. Затвердити  робочий проект на  </w:t>
      </w:r>
      <w:r w:rsidRPr="00C00A63">
        <w:rPr>
          <w:sz w:val="28"/>
          <w:szCs w:val="28"/>
          <w:lang w:eastAsia="ar-SA"/>
        </w:rPr>
        <w:t xml:space="preserve"> « Нове будівництво каналізаційного трубопроводу по вул. Ломоносова у м. Винники».</w:t>
      </w:r>
    </w:p>
    <w:p w14:paraId="0AC51496" w14:textId="77777777" w:rsidR="00C00A63" w:rsidRPr="00C00A63" w:rsidRDefault="00C00A63" w:rsidP="00C00A63">
      <w:pPr>
        <w:rPr>
          <w:rFonts w:eastAsia="Calibri"/>
          <w:sz w:val="28"/>
          <w:szCs w:val="28"/>
          <w:lang w:eastAsia="en-US"/>
        </w:rPr>
      </w:pPr>
    </w:p>
    <w:p w14:paraId="45B37650" w14:textId="77777777" w:rsidR="00C00A63" w:rsidRPr="00C00A63" w:rsidRDefault="00C00A63" w:rsidP="00C00A63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C00A63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0CEC145" w14:textId="77777777" w:rsidR="00C00A63" w:rsidRPr="00C00A63" w:rsidRDefault="00C00A63" w:rsidP="00C00A63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66D91E40" w14:textId="77777777" w:rsidR="00C00A63" w:rsidRPr="00C00A63" w:rsidRDefault="00C00A63" w:rsidP="00C00A63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C00A63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326A6135" w14:textId="77777777" w:rsidR="00C00A63" w:rsidRPr="00C00A63" w:rsidRDefault="00C00A63" w:rsidP="00C00A63">
      <w:pPr>
        <w:spacing w:after="200" w:line="276" w:lineRule="auto"/>
        <w:rPr>
          <w:rFonts w:eastAsia="Calibri"/>
          <w:szCs w:val="24"/>
          <w:lang w:eastAsia="en-US"/>
        </w:rPr>
      </w:pPr>
    </w:p>
    <w:p w14:paraId="361FED92" w14:textId="77777777" w:rsidR="00C00A63" w:rsidRPr="00C00A63" w:rsidRDefault="00C00A63" w:rsidP="00C00A63">
      <w:pPr>
        <w:tabs>
          <w:tab w:val="right" w:pos="9639"/>
        </w:tabs>
        <w:rPr>
          <w:rFonts w:ascii="AGNewHandbook" w:eastAsia="Calibri" w:hAnsi="AGNewHandbook"/>
          <w:sz w:val="26"/>
          <w:szCs w:val="26"/>
          <w:lang w:eastAsia="en-US"/>
        </w:rPr>
      </w:pPr>
      <w:r w:rsidRPr="00C00A63">
        <w:rPr>
          <w:rFonts w:ascii="AGNewHandbook" w:eastAsia="Calibri" w:hAnsi="AGNewHandbook"/>
          <w:sz w:val="26"/>
          <w:szCs w:val="26"/>
          <w:lang w:eastAsia="en-US"/>
        </w:rPr>
        <w:t xml:space="preserve">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782F00" w14:textId="77777777" w:rsidR="00F650F7" w:rsidRDefault="00F650F7">
      <w:r>
        <w:separator/>
      </w:r>
    </w:p>
  </w:endnote>
  <w:endnote w:type="continuationSeparator" w:id="0">
    <w:p w14:paraId="07512C6F" w14:textId="77777777" w:rsidR="00F650F7" w:rsidRDefault="00F65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charset w:val="CC"/>
    <w:family w:val="auto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FE43A8" w14:textId="77777777" w:rsidR="00F650F7" w:rsidRDefault="00F650F7">
      <w:r>
        <w:separator/>
      </w:r>
    </w:p>
  </w:footnote>
  <w:footnote w:type="continuationSeparator" w:id="0">
    <w:p w14:paraId="0C8C163E" w14:textId="77777777" w:rsidR="00F650F7" w:rsidRDefault="00F650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0A63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0F7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6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BF465D-B25C-475E-AEB0-475F9F2A5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894</Words>
  <Characters>511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2024-06-18T12:03:00Z</dcterms:modified>
</cp:coreProperties>
</file>