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   на проектування та реконструкцію індивідуального житлового  будинку на земельній ділянці по вул. Ціолковського, 4   (к/н 4610160300:04:004:0149)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7912825" w14:textId="77777777" w:rsidR="00D3342D" w:rsidRPr="00D3342D" w:rsidRDefault="00D3342D" w:rsidP="00D3342D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bookmarkStart w:id="1" w:name="_GoBack"/>
      <w:bookmarkEnd w:id="1"/>
      <w:r w:rsidRPr="00D3342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розглянувши заяву гр. Корейби Н.С., беручи до уваги Державний акт на право власності на земельну ділянку (серія ЯЖ №804695 від 09.06.2009р.), виконавчий комітет Винниківської міської ради –</w:t>
      </w:r>
    </w:p>
    <w:p w14:paraId="26BDF261" w14:textId="77777777" w:rsidR="00D3342D" w:rsidRPr="00D3342D" w:rsidRDefault="00D3342D" w:rsidP="00D3342D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60082C08" w14:textId="77777777" w:rsidR="00D3342D" w:rsidRPr="00D3342D" w:rsidRDefault="00D3342D" w:rsidP="00D3342D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D3342D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348E22F9" w14:textId="77777777" w:rsidR="00D3342D" w:rsidRPr="00D3342D" w:rsidRDefault="00D3342D" w:rsidP="00D3342D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4BE06BCB" w14:textId="77777777" w:rsidR="00D3342D" w:rsidRPr="00D3342D" w:rsidRDefault="00D3342D" w:rsidP="00D3342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D3342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D3342D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D3342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D3342D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D3342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Корейбі Наталі Станіславівні будівельний паспорт забудови земельної ділянки на проектування та реконструкцію </w:t>
      </w:r>
      <w:r w:rsidRPr="00D3342D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Ціолковського, 4 (к/н 4610160300:04:004:0149) у м. Винники</w:t>
      </w:r>
      <w:r w:rsidRPr="00D3342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7B943391" w14:textId="77777777" w:rsidR="00D3342D" w:rsidRPr="00D3342D" w:rsidRDefault="00D3342D" w:rsidP="00D3342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D3342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2.</w:t>
      </w:r>
      <w:r w:rsidRPr="00D3342D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D3342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реконструкцію </w:t>
      </w:r>
      <w:r w:rsidRPr="00D3342D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Ціолковського, 4 (к/н 4610160300:04:004:0149) у м. Винники</w:t>
      </w:r>
      <w:r w:rsidRPr="00D3342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7F8B464C" w14:textId="77777777" w:rsidR="00D3342D" w:rsidRPr="00D3342D" w:rsidRDefault="00D3342D" w:rsidP="00D3342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3342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3</w:t>
      </w:r>
      <w:r w:rsidRPr="00D3342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D3342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</w:t>
      </w:r>
      <w:r w:rsidRPr="00D3342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гр. Корейби Н.С.:</w:t>
      </w:r>
    </w:p>
    <w:p w14:paraId="1D14BEEF" w14:textId="77777777" w:rsidR="00D3342D" w:rsidRPr="00D3342D" w:rsidRDefault="00D3342D" w:rsidP="00D3342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3342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D3342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D3342D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D3342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3FED8AE6" w14:textId="77777777" w:rsidR="00D3342D" w:rsidRPr="00D3342D" w:rsidRDefault="00D3342D" w:rsidP="00D3342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3342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D3342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D3342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16F67C9D" w14:textId="77777777" w:rsidR="00D3342D" w:rsidRPr="00D3342D" w:rsidRDefault="00D3342D" w:rsidP="00D3342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3342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D3342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D3342D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D3342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D3342D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D3342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D3342D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D3342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D3342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D3342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D3342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D3342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09174B76" w14:textId="77777777" w:rsidR="00D3342D" w:rsidRPr="00D3342D" w:rsidRDefault="00D3342D" w:rsidP="00D3342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3342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D3342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D3342D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D3342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5DB698BA" w14:textId="77777777" w:rsidR="00D3342D" w:rsidRPr="00D3342D" w:rsidRDefault="00D3342D" w:rsidP="00D3342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3342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D3342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D3342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D3342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присадибну</w:t>
      </w:r>
      <w:r w:rsidRPr="00D3342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410DED83" w14:textId="77777777" w:rsidR="00D3342D" w:rsidRPr="00D3342D" w:rsidRDefault="00D3342D" w:rsidP="00D3342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3342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D3342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D3342D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D3342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Після завершення будівельних робіт з </w:t>
      </w:r>
      <w:r w:rsidRPr="00D3342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реконструкції </w:t>
      </w:r>
      <w:r w:rsidRPr="00D3342D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D3342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D3342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D3342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D3342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4E5DA18A" w14:textId="77777777" w:rsidR="00D3342D" w:rsidRPr="00D3342D" w:rsidRDefault="00D3342D" w:rsidP="00D3342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3342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D3342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D3342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790B1AFF" w14:textId="77777777" w:rsidR="00D3342D" w:rsidRPr="00D3342D" w:rsidRDefault="00D3342D" w:rsidP="00D3342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D3342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D3342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D3342D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D3342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D3342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Корейби Н.С., що будівельні роботи можна розпочинати тільки після отримання відповідних дозволів, згідно державних норм та правил.</w:t>
      </w:r>
    </w:p>
    <w:p w14:paraId="3A17B01C" w14:textId="77777777" w:rsidR="00D3342D" w:rsidRPr="00D3342D" w:rsidRDefault="00D3342D" w:rsidP="00D3342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3342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D3342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D3342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D3342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D3342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D3342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D3342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39CBE53C" w14:textId="77777777" w:rsidR="00D3342D" w:rsidRPr="00D3342D" w:rsidRDefault="00D3342D" w:rsidP="00D3342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3342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D3342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D3342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5E25F813" w14:textId="77777777" w:rsidR="00D3342D" w:rsidRPr="00D3342D" w:rsidRDefault="00D3342D" w:rsidP="00D3342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3342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D3342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D3342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1AAE377" w14:textId="77777777" w:rsidR="00D3342D" w:rsidRPr="00D3342D" w:rsidRDefault="00D3342D" w:rsidP="00D3342D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43E54205" w14:textId="77777777" w:rsidR="00D3342D" w:rsidRPr="00D3342D" w:rsidRDefault="00D3342D" w:rsidP="00D3342D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4D2281F9" w14:textId="77777777" w:rsidR="00D3342D" w:rsidRPr="00D3342D" w:rsidRDefault="00D3342D" w:rsidP="00D3342D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3FE10439" w14:textId="77777777" w:rsidR="00D3342D" w:rsidRPr="00D3342D" w:rsidRDefault="00D3342D" w:rsidP="00D3342D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D3342D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 w:rsidRPr="00D3342D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D3342D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D3342D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D3342D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D3342D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D3342D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D3342D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D3342D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D3342D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E9C6A4" w14:textId="77777777" w:rsidR="00B24425" w:rsidRDefault="00B24425">
      <w:r>
        <w:separator/>
      </w:r>
    </w:p>
  </w:endnote>
  <w:endnote w:type="continuationSeparator" w:id="0">
    <w:p w14:paraId="4DA14BF1" w14:textId="77777777" w:rsidR="00B24425" w:rsidRDefault="00B244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38AE1F" w14:textId="77777777" w:rsidR="00B24425" w:rsidRDefault="00B24425">
      <w:r>
        <w:separator/>
      </w:r>
    </w:p>
  </w:footnote>
  <w:footnote w:type="continuationSeparator" w:id="0">
    <w:p w14:paraId="1EA319EA" w14:textId="77777777" w:rsidR="00B24425" w:rsidRDefault="00B244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24425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3342D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52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65A780-078E-499C-9274-EB3D8F7F65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2274</Words>
  <Characters>1297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2024-06-18T12:56:00Z</dcterms:modified>
</cp:coreProperties>
</file>