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вхідних сходових маршів  в будинку по вул.Кільцева,8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3A84BF" w14:textId="77777777" w:rsidR="00E31B99" w:rsidRDefault="00E31B99" w:rsidP="00E31B9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E033808" w14:textId="77777777" w:rsidR="00E31B99" w:rsidRDefault="00E31B99" w:rsidP="00E31B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C893791" w14:textId="77777777" w:rsidR="00E31B99" w:rsidRDefault="00E31B99" w:rsidP="00E31B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В И Р І Ш И В:</w:t>
      </w:r>
    </w:p>
    <w:p w14:paraId="2725730B" w14:textId="77777777" w:rsidR="00E31B99" w:rsidRDefault="00E31B99" w:rsidP="00E31B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2BB3DC4" w14:textId="0C9C6335" w:rsidR="00E31B99" w:rsidRDefault="00E31B99" w:rsidP="00E31B99">
      <w:pPr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ar-SA"/>
        </w:rPr>
        <w:t xml:space="preserve"> 1.Затвердити кошторисну документацію на «</w:t>
      </w:r>
      <w:r>
        <w:rPr>
          <w:sz w:val="28"/>
          <w:szCs w:val="28"/>
          <w:lang w:eastAsia="uk-UA"/>
        </w:rPr>
        <w:t>Капітальний ремонт вхідних сходових мар</w:t>
      </w:r>
      <w:r>
        <w:rPr>
          <w:sz w:val="28"/>
          <w:szCs w:val="28"/>
          <w:lang w:eastAsia="uk-UA"/>
        </w:rPr>
        <w:t>шів  в будинку по вул.Кільцева,8</w:t>
      </w:r>
      <w:r>
        <w:rPr>
          <w:sz w:val="28"/>
          <w:szCs w:val="28"/>
          <w:lang w:eastAsia="uk-UA"/>
        </w:rPr>
        <w:t xml:space="preserve"> у м.Винники»</w:t>
      </w:r>
    </w:p>
    <w:p w14:paraId="443D8110" w14:textId="77777777" w:rsidR="00E31B99" w:rsidRDefault="00E31B99" w:rsidP="00E31B99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</w:t>
      </w:r>
    </w:p>
    <w:p w14:paraId="068D1C21" w14:textId="77777777" w:rsidR="00E31B99" w:rsidRDefault="00E31B99" w:rsidP="00E31B99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6E7CE53E" w14:textId="77777777" w:rsidR="00E31B99" w:rsidRDefault="00E31B99" w:rsidP="00E31B9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87371C3" w14:textId="77777777" w:rsidR="00E31B99" w:rsidRDefault="00E31B99" w:rsidP="00E31B9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FE01198" w14:textId="77777777" w:rsidR="00E31B99" w:rsidRDefault="00E31B99" w:rsidP="00E31B9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20FC033" w14:textId="77777777" w:rsidR="00E31B99" w:rsidRDefault="00E31B99" w:rsidP="00E31B9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514D1F0C" w14:textId="77777777" w:rsidR="00E31B99" w:rsidRDefault="00E31B99" w:rsidP="00E31B9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6ACE3E2" w14:textId="77777777" w:rsidR="00E31B99" w:rsidRDefault="00E31B99" w:rsidP="00E31B9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46B76B" w14:textId="77777777" w:rsidR="0065121F" w:rsidRDefault="0065121F">
      <w:r>
        <w:separator/>
      </w:r>
    </w:p>
  </w:endnote>
  <w:endnote w:type="continuationSeparator" w:id="0">
    <w:p w14:paraId="51F86A9E" w14:textId="77777777" w:rsidR="0065121F" w:rsidRDefault="00651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9F99B" w14:textId="77777777" w:rsidR="0065121F" w:rsidRDefault="0065121F">
      <w:r>
        <w:separator/>
      </w:r>
    </w:p>
  </w:footnote>
  <w:footnote w:type="continuationSeparator" w:id="0">
    <w:p w14:paraId="2404E730" w14:textId="77777777" w:rsidR="0065121F" w:rsidRDefault="00651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121F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1B99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6966A-7628-4F72-AF90-49BBDA921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2024-06-20T09:51:00Z</dcterms:modified>
</cp:coreProperties>
</file>