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Симоненка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392289" w14:textId="77777777" w:rsidR="00F72951" w:rsidRDefault="00F72951" w:rsidP="00F729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DEE9D0A" w14:textId="77777777" w:rsidR="00F72951" w:rsidRDefault="00F72951" w:rsidP="00F729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60B561D" w14:textId="77777777" w:rsidR="00F72951" w:rsidRDefault="00F72951" w:rsidP="00F729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BF342F7" w14:textId="34A7F25C" w:rsidR="00F72951" w:rsidRPr="00F72951" w:rsidRDefault="00F72951" w:rsidP="00F72951">
      <w:pPr>
        <w:suppressAutoHyphens/>
        <w:ind w:right="-15"/>
        <w:jc w:val="both"/>
        <w:rPr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en-US"/>
        </w:rPr>
        <w:t>1</w:t>
      </w:r>
      <w:r w:rsidRPr="00F72951">
        <w:rPr>
          <w:rFonts w:eastAsia="Calibri"/>
          <w:sz w:val="28"/>
          <w:szCs w:val="28"/>
          <w:lang w:eastAsia="en-US"/>
        </w:rPr>
        <w:t xml:space="preserve">. Затвердити  робочий проект на  </w:t>
      </w:r>
      <w:r w:rsidRPr="00F72951">
        <w:rPr>
          <w:sz w:val="28"/>
          <w:szCs w:val="28"/>
          <w:lang w:eastAsia="ar-SA"/>
        </w:rPr>
        <w:t xml:space="preserve">«Капітальний ремонт </w:t>
      </w:r>
      <w:r w:rsidRPr="00F72951">
        <w:rPr>
          <w:sz w:val="28"/>
        </w:rPr>
        <w:t>дороги по  вул. Симоненка</w:t>
      </w:r>
      <w:r w:rsidRPr="00F72951">
        <w:rPr>
          <w:sz w:val="28"/>
          <w:szCs w:val="28"/>
          <w:lang w:eastAsia="ar-SA"/>
        </w:rPr>
        <w:t xml:space="preserve"> у м. Винники».</w:t>
      </w:r>
    </w:p>
    <w:p w14:paraId="3E5CF2EB" w14:textId="77777777" w:rsidR="00F72951" w:rsidRDefault="00F72951" w:rsidP="00F72951">
      <w:pPr>
        <w:rPr>
          <w:rFonts w:eastAsia="Calibri"/>
          <w:sz w:val="28"/>
          <w:szCs w:val="28"/>
          <w:lang w:eastAsia="en-US"/>
        </w:rPr>
      </w:pPr>
    </w:p>
    <w:p w14:paraId="0EDFFE83" w14:textId="77777777" w:rsidR="00F72951" w:rsidRDefault="00F72951" w:rsidP="00F729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2339299" w14:textId="77777777" w:rsidR="00F72951" w:rsidRDefault="00F72951" w:rsidP="00F729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F8BDB76" w14:textId="77777777" w:rsidR="00F72951" w:rsidRDefault="00F72951" w:rsidP="00F7295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Міський голова                                              </w:t>
      </w:r>
      <w:bookmarkStart w:id="1" w:name="_GoBack"/>
      <w:bookmarkEnd w:id="1"/>
      <w:r>
        <w:rPr>
          <w:rFonts w:eastAsia="Calibri"/>
          <w:sz w:val="28"/>
          <w:szCs w:val="28"/>
          <w:lang w:eastAsia="en-US"/>
        </w:rPr>
        <w:t xml:space="preserve">                               В.Л.Квурт</w:t>
      </w:r>
    </w:p>
    <w:p w14:paraId="436F1C94" w14:textId="77777777" w:rsidR="00F72951" w:rsidRDefault="00F72951" w:rsidP="00F7295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C7C2B" w14:textId="77777777" w:rsidR="00C108E4" w:rsidRDefault="00C108E4">
      <w:r>
        <w:separator/>
      </w:r>
    </w:p>
  </w:endnote>
  <w:endnote w:type="continuationSeparator" w:id="0">
    <w:p w14:paraId="72133FDC" w14:textId="77777777" w:rsidR="00C108E4" w:rsidRDefault="00C1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54015" w14:textId="77777777" w:rsidR="00C108E4" w:rsidRDefault="00C108E4">
      <w:r>
        <w:separator/>
      </w:r>
    </w:p>
  </w:footnote>
  <w:footnote w:type="continuationSeparator" w:id="0">
    <w:p w14:paraId="5DD29869" w14:textId="77777777" w:rsidR="00C108E4" w:rsidRDefault="00C10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08E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2951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B69BF-CD78-4F09-9A72-AB32FCF7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2024-06-20T09:54:00Z</dcterms:modified>
</cp:coreProperties>
</file>