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тротуару по  вул. Гагаріна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F253F3" w14:textId="77777777" w:rsidR="00206A00" w:rsidRPr="00206A00" w:rsidRDefault="00206A00" w:rsidP="00206A0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r w:rsidRPr="00206A00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F8B53F7" w14:textId="77777777" w:rsidR="00206A00" w:rsidRPr="00206A00" w:rsidRDefault="00206A00" w:rsidP="00206A0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F20F789" w14:textId="77777777" w:rsidR="00206A00" w:rsidRPr="00206A00" w:rsidRDefault="00206A00" w:rsidP="00206A0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06A0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EC4FD37" w14:textId="77777777" w:rsidR="00206A00" w:rsidRPr="00206A00" w:rsidRDefault="00206A00" w:rsidP="00206A00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206A00">
        <w:rPr>
          <w:rFonts w:eastAsia="Calibri"/>
          <w:sz w:val="28"/>
          <w:szCs w:val="28"/>
          <w:lang w:eastAsia="en-US"/>
        </w:rPr>
        <w:t xml:space="preserve">1. Затвердити  робочий проект на  </w:t>
      </w:r>
      <w:r w:rsidRPr="00206A00">
        <w:rPr>
          <w:sz w:val="28"/>
          <w:szCs w:val="28"/>
          <w:lang w:eastAsia="ar-SA"/>
        </w:rPr>
        <w:t>«Капітальний ремонт тротуару по вул. Гагаріна  у м. Винники».</w:t>
      </w:r>
    </w:p>
    <w:p w14:paraId="0632F489" w14:textId="77777777" w:rsidR="00206A00" w:rsidRPr="00206A00" w:rsidRDefault="00206A00" w:rsidP="00206A00">
      <w:pPr>
        <w:rPr>
          <w:rFonts w:eastAsia="Calibri"/>
          <w:sz w:val="28"/>
          <w:szCs w:val="28"/>
          <w:lang w:eastAsia="en-US"/>
        </w:rPr>
      </w:pPr>
    </w:p>
    <w:p w14:paraId="6BDBDF2B" w14:textId="77777777" w:rsidR="00206A00" w:rsidRPr="00206A00" w:rsidRDefault="00206A00" w:rsidP="00206A0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06A0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D0D65AF" w14:textId="77777777" w:rsidR="00206A00" w:rsidRPr="00206A00" w:rsidRDefault="00206A00" w:rsidP="00206A0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602EE86" w14:textId="77777777" w:rsidR="00206A00" w:rsidRPr="00206A00" w:rsidRDefault="00206A00" w:rsidP="00206A0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06A0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7B0A0" w14:textId="77777777" w:rsidR="003B2E60" w:rsidRDefault="003B2E60">
      <w:r>
        <w:separator/>
      </w:r>
    </w:p>
  </w:endnote>
  <w:endnote w:type="continuationSeparator" w:id="0">
    <w:p w14:paraId="6E43F4D3" w14:textId="77777777" w:rsidR="003B2E60" w:rsidRDefault="003B2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0ACD65" w14:textId="77777777" w:rsidR="003B2E60" w:rsidRDefault="003B2E60">
      <w:r>
        <w:separator/>
      </w:r>
    </w:p>
  </w:footnote>
  <w:footnote w:type="continuationSeparator" w:id="0">
    <w:p w14:paraId="16D219B3" w14:textId="77777777" w:rsidR="003B2E60" w:rsidRDefault="003B2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6A0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E6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0DDA9-1074-4266-8140-39465232D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2024-06-20T09:53:00Z</dcterms:modified>
</cp:coreProperties>
</file>