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вхідних сходових маршів  в будинку по вул.Кільцева,6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1E8F445" w14:textId="77777777" w:rsidR="00A85BE0" w:rsidRPr="00A85BE0" w:rsidRDefault="00A85BE0" w:rsidP="00A85BE0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A85BE0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10EFDFD9" w14:textId="77777777" w:rsidR="00A85BE0" w:rsidRPr="00A85BE0" w:rsidRDefault="00A85BE0" w:rsidP="00A85B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5D6B4725" w14:textId="77777777" w:rsidR="00A85BE0" w:rsidRPr="00A85BE0" w:rsidRDefault="00A85BE0" w:rsidP="00A85B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A85BE0">
        <w:rPr>
          <w:sz w:val="28"/>
          <w:szCs w:val="28"/>
          <w:lang w:eastAsia="ar-SA"/>
        </w:rPr>
        <w:t>В И Р І Ш И В:</w:t>
      </w:r>
    </w:p>
    <w:p w14:paraId="779542EF" w14:textId="77777777" w:rsidR="00A85BE0" w:rsidRPr="00A85BE0" w:rsidRDefault="00A85BE0" w:rsidP="00A85B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0ED19C42" w14:textId="3FDF3A91" w:rsidR="00A85BE0" w:rsidRPr="00A85BE0" w:rsidRDefault="00A85BE0" w:rsidP="00A85BE0">
      <w:pPr>
        <w:jc w:val="both"/>
        <w:rPr>
          <w:sz w:val="28"/>
          <w:szCs w:val="28"/>
          <w:lang w:eastAsia="uk-UA"/>
        </w:rPr>
      </w:pPr>
      <w:r w:rsidRPr="00A85BE0">
        <w:rPr>
          <w:sz w:val="28"/>
          <w:szCs w:val="28"/>
          <w:lang w:eastAsia="ar-SA"/>
        </w:rPr>
        <w:t xml:space="preserve"> 1.Затвердити кошторисну документацію на «</w:t>
      </w:r>
      <w:r w:rsidRPr="00A85BE0">
        <w:rPr>
          <w:sz w:val="28"/>
          <w:szCs w:val="28"/>
          <w:lang w:eastAsia="uk-UA"/>
        </w:rPr>
        <w:t>Капітальний ремонт вхідних сходових маршів  в будинку по вул.Кільцева,6 у м.Винники»</w:t>
      </w:r>
    </w:p>
    <w:p w14:paraId="1A644F5E" w14:textId="51ADD3E9" w:rsidR="00A85BE0" w:rsidRPr="00A85BE0" w:rsidRDefault="00A85BE0" w:rsidP="00A85BE0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A85BE0">
        <w:rPr>
          <w:sz w:val="28"/>
          <w:szCs w:val="28"/>
          <w:lang w:eastAsia="ar-SA"/>
        </w:rPr>
        <w:t xml:space="preserve">      </w:t>
      </w:r>
      <w:r>
        <w:rPr>
          <w:sz w:val="28"/>
          <w:szCs w:val="28"/>
          <w:lang w:eastAsia="ar-SA"/>
        </w:rPr>
        <w:t xml:space="preserve"> </w:t>
      </w:r>
      <w:r w:rsidRPr="00A85BE0">
        <w:rPr>
          <w:sz w:val="28"/>
          <w:szCs w:val="28"/>
          <w:lang w:eastAsia="ar-SA"/>
        </w:rPr>
        <w:t>2. Контроль за виконанням даного рішення залишаю за собою.</w:t>
      </w:r>
    </w:p>
    <w:p w14:paraId="15459641" w14:textId="77777777" w:rsidR="00A85BE0" w:rsidRPr="00A85BE0" w:rsidRDefault="00A85BE0" w:rsidP="00A85BE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9A1EB92" w14:textId="77777777" w:rsidR="00A85BE0" w:rsidRPr="00A85BE0" w:rsidRDefault="00A85BE0" w:rsidP="00A85BE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3D6FD1B" w14:textId="77777777" w:rsidR="00A85BE0" w:rsidRPr="00A85BE0" w:rsidRDefault="00A85BE0" w:rsidP="00A85BE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1B6E8B1" w14:textId="77777777" w:rsidR="00A85BE0" w:rsidRPr="00A85BE0" w:rsidRDefault="00A85BE0" w:rsidP="00A85BE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A85BE0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4109CA3C" w14:textId="77777777" w:rsidR="00A85BE0" w:rsidRPr="00A85BE0" w:rsidRDefault="00A85BE0" w:rsidP="00A85BE0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2FA023E8" w14:textId="77777777" w:rsidR="00A85BE0" w:rsidRPr="00A85BE0" w:rsidRDefault="00A85BE0" w:rsidP="00A85BE0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2D8E5965" w14:textId="77777777" w:rsidR="00A85BE0" w:rsidRPr="00A85BE0" w:rsidRDefault="00A85BE0" w:rsidP="00A85BE0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59F020" w14:textId="77777777" w:rsidR="00982FC9" w:rsidRDefault="00982FC9">
      <w:r>
        <w:separator/>
      </w:r>
    </w:p>
  </w:endnote>
  <w:endnote w:type="continuationSeparator" w:id="0">
    <w:p w14:paraId="411E1B8F" w14:textId="77777777" w:rsidR="00982FC9" w:rsidRDefault="00982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54A700" w14:textId="77777777" w:rsidR="00982FC9" w:rsidRDefault="00982FC9">
      <w:r>
        <w:separator/>
      </w:r>
    </w:p>
  </w:footnote>
  <w:footnote w:type="continuationSeparator" w:id="0">
    <w:p w14:paraId="5CD2042C" w14:textId="77777777" w:rsidR="00982FC9" w:rsidRDefault="00982F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2FC9"/>
    <w:rsid w:val="009917ED"/>
    <w:rsid w:val="009B3FB6"/>
    <w:rsid w:val="00A02423"/>
    <w:rsid w:val="00A20109"/>
    <w:rsid w:val="00A769F3"/>
    <w:rsid w:val="00A84DA2"/>
    <w:rsid w:val="00A85BE0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27F075-5956-4518-B6AA-DE00B5535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780</Words>
  <Characters>445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2024-06-20T09:48:00Z</dcterms:modified>
</cp:coreProperties>
</file>