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вхідних сходових маршів  в будинку по вул.Кільцева,7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F9FAD2" w14:textId="77777777" w:rsidR="008D5F15" w:rsidRPr="008D5F15" w:rsidRDefault="008D5F15" w:rsidP="008D5F15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r w:rsidRPr="008D5F15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21800C3" w14:textId="77777777" w:rsidR="008D5F15" w:rsidRPr="008D5F15" w:rsidRDefault="008D5F15" w:rsidP="008D5F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DE214B4" w14:textId="77777777" w:rsidR="008D5F15" w:rsidRPr="008D5F15" w:rsidRDefault="008D5F15" w:rsidP="008D5F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8D5F15">
        <w:rPr>
          <w:sz w:val="28"/>
          <w:szCs w:val="28"/>
          <w:lang w:eastAsia="ar-SA"/>
        </w:rPr>
        <w:t>В И Р І Ш И В:</w:t>
      </w:r>
    </w:p>
    <w:p w14:paraId="75410B63" w14:textId="77777777" w:rsidR="008D5F15" w:rsidRPr="008D5F15" w:rsidRDefault="008D5F15" w:rsidP="008D5F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0A5FE79" w14:textId="06E29254" w:rsidR="008D5F15" w:rsidRPr="008D5F15" w:rsidRDefault="008D5F15" w:rsidP="008D5F15">
      <w:pPr>
        <w:jc w:val="both"/>
        <w:rPr>
          <w:sz w:val="28"/>
          <w:szCs w:val="28"/>
          <w:lang w:eastAsia="uk-UA"/>
        </w:rPr>
      </w:pPr>
      <w:r w:rsidRPr="008D5F15">
        <w:rPr>
          <w:sz w:val="28"/>
          <w:szCs w:val="28"/>
          <w:lang w:eastAsia="ar-SA"/>
        </w:rPr>
        <w:t xml:space="preserve"> 1.Затвердити кошторисну документацію на «</w:t>
      </w:r>
      <w:r w:rsidRPr="008D5F15">
        <w:rPr>
          <w:sz w:val="28"/>
          <w:szCs w:val="28"/>
          <w:lang w:eastAsia="uk-UA"/>
        </w:rPr>
        <w:t>Капітальний ремонт вхідних сходових маршів  в будинку по вул.Кільцева,7 у м.Винники»</w:t>
      </w:r>
    </w:p>
    <w:p w14:paraId="327EDA16" w14:textId="77777777" w:rsidR="008D5F15" w:rsidRDefault="008D5F15" w:rsidP="008D5F15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</w:t>
      </w:r>
    </w:p>
    <w:p w14:paraId="5B2047B7" w14:textId="041974DB" w:rsidR="008D5F15" w:rsidRPr="008D5F15" w:rsidRDefault="008D5F15" w:rsidP="008D5F15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</w:t>
      </w:r>
      <w:r w:rsidRPr="008D5F15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006C1692" w14:textId="77777777" w:rsidR="008D5F15" w:rsidRPr="008D5F15" w:rsidRDefault="008D5F15" w:rsidP="008D5F1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DAA7F68" w14:textId="77777777" w:rsidR="008D5F15" w:rsidRPr="008D5F15" w:rsidRDefault="008D5F15" w:rsidP="008D5F1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0E6A49B" w14:textId="77777777" w:rsidR="008D5F15" w:rsidRPr="008D5F15" w:rsidRDefault="008D5F15" w:rsidP="008D5F1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C55D316" w14:textId="77777777" w:rsidR="008D5F15" w:rsidRPr="008D5F15" w:rsidRDefault="008D5F15" w:rsidP="008D5F1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8D5F15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38FE736" w14:textId="77777777" w:rsidR="008D5F15" w:rsidRPr="008D5F15" w:rsidRDefault="008D5F15" w:rsidP="008D5F1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2A5AB9A" w14:textId="77777777" w:rsidR="008D5F15" w:rsidRPr="008D5F15" w:rsidRDefault="008D5F15" w:rsidP="008D5F1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bookmarkEnd w:id="1"/>
    <w:p w14:paraId="68B51A7E" w14:textId="77777777" w:rsidR="008D5F15" w:rsidRPr="008D5F15" w:rsidRDefault="008D5F15" w:rsidP="008D5F15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6C65507" w14:textId="77777777" w:rsidR="008D5F15" w:rsidRPr="008D5F15" w:rsidRDefault="008D5F15" w:rsidP="008D5F15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BAD2E9" w14:textId="77777777" w:rsidR="00F47929" w:rsidRDefault="00F47929">
      <w:r>
        <w:separator/>
      </w:r>
    </w:p>
  </w:endnote>
  <w:endnote w:type="continuationSeparator" w:id="0">
    <w:p w14:paraId="7F9A4B0E" w14:textId="77777777" w:rsidR="00F47929" w:rsidRDefault="00F47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B590BF" w14:textId="77777777" w:rsidR="00F47929" w:rsidRDefault="00F47929">
      <w:r>
        <w:separator/>
      </w:r>
    </w:p>
  </w:footnote>
  <w:footnote w:type="continuationSeparator" w:id="0">
    <w:p w14:paraId="1F252346" w14:textId="77777777" w:rsidR="00F47929" w:rsidRDefault="00F479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5F15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7929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08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5BE1F-E6EB-456D-A2DF-55CB3DAA9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792</Words>
  <Characters>452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2024-06-20T09:49:00Z</dcterms:modified>
</cp:coreProperties>
</file>