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3D9F27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                     на проектування та будівництво індивідуального житлового будинку              та господарської будівлі з гаражем на </w:t>
            </w:r>
            <w:r w:rsidR="00CA0AA8">
              <w:rPr>
                <w:b/>
                <w:sz w:val="28"/>
              </w:rPr>
              <w:t xml:space="preserve">земельній ділянці по </w:t>
            </w:r>
            <w:r w:rsidRPr="00BE7A3D">
              <w:rPr>
                <w:b/>
                <w:sz w:val="28"/>
              </w:rPr>
              <w:t xml:space="preserve"> вул. Яворницького (к/н 4610160300:02:003:0182)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AF6F29" w14:textId="60C23C0F" w:rsidR="00CA0AA8" w:rsidRPr="00CA0AA8" w:rsidRDefault="00CA0AA8" w:rsidP="00CA0AA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Почаєвця В.Я, беручи до уваги Витяг з Державного реєстру речових прав на нерухоме майно про р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еєстрацію права власності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160405641 від 21.03.2019), довідку ОКП «БТІ та ЕО» від 17.09.2019р. №2/11268, виконавчий комітет Винниківської міської ради –</w:t>
      </w:r>
    </w:p>
    <w:p w14:paraId="38486FEE" w14:textId="77777777" w:rsidR="00CA0AA8" w:rsidRPr="00CA0AA8" w:rsidRDefault="00CA0AA8" w:rsidP="00CA0AA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DFAE264" w14:textId="77777777" w:rsidR="00CA0AA8" w:rsidRPr="00CA0AA8" w:rsidRDefault="00CA0AA8" w:rsidP="00CA0AA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CCBE381" w14:textId="77777777" w:rsidR="00CA0AA8" w:rsidRPr="00CA0AA8" w:rsidRDefault="00CA0AA8" w:rsidP="00CA0AA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4E3A927" w14:textId="2CD49223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Почаєвцю Володимиру Юрійовичу будівельний паспорт забудови земельної ділянки на проектування та будівництво 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житлового будинку та господарської будівлі з гаражем на земельній діл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янці на вул. Яворницького    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4610160300:02:003:0182) у м. Винники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CDCF61D" w14:textId="26C30539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та господарської будівлі з гаражем на земельній ді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лянці на вул. Яворницького  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4610160300:02:003:0182) у м. Винники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3DA922C" w14:textId="2D94E01C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 Яворницького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4610160300:01:002:0182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 Винники, присвої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ти поштову адресу, а саме: вул. </w:t>
      </w:r>
      <w:bookmarkStart w:id="1" w:name="_GoBack"/>
      <w:bookmarkEnd w:id="1"/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Яворницького, 46 (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4610160300:01:002:0182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03268172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Почаєвця Володимира Юрійовича:</w:t>
      </w:r>
    </w:p>
    <w:p w14:paraId="7740B59F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8849259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0EF1501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F05BBCD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A028BA7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EB459E3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7E9399A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9537E25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A0AA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Почаєвцю В.Ю.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31B29EE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4247D28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6E23E60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A0AA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A0AA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7FB05C" w14:textId="77777777" w:rsidR="00CA0AA8" w:rsidRPr="00CA0AA8" w:rsidRDefault="00CA0AA8" w:rsidP="00CA0AA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D9D77D6" w14:textId="77777777" w:rsidR="00CA0AA8" w:rsidRPr="00CA0AA8" w:rsidRDefault="00CA0AA8" w:rsidP="00CA0AA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D0B3258" w14:textId="77777777" w:rsidR="00CA0AA8" w:rsidRPr="00CA0AA8" w:rsidRDefault="00CA0AA8" w:rsidP="00CA0AA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1974AF7" w14:textId="77777777" w:rsidR="00CA0AA8" w:rsidRPr="00CA0AA8" w:rsidRDefault="00CA0AA8" w:rsidP="00CA0AA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A0AA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742395E8" w14:textId="77777777" w:rsidR="00CA0AA8" w:rsidRPr="00CA0AA8" w:rsidRDefault="00CA0AA8" w:rsidP="00CA0AA8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1571F" w14:textId="77777777" w:rsidR="00E446C8" w:rsidRDefault="00E446C8">
      <w:r>
        <w:separator/>
      </w:r>
    </w:p>
  </w:endnote>
  <w:endnote w:type="continuationSeparator" w:id="0">
    <w:p w14:paraId="2E20BE46" w14:textId="77777777" w:rsidR="00E446C8" w:rsidRDefault="00E44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A51D6" w14:textId="77777777" w:rsidR="00E446C8" w:rsidRDefault="00E446C8">
      <w:r>
        <w:separator/>
      </w:r>
    </w:p>
  </w:footnote>
  <w:footnote w:type="continuationSeparator" w:id="0">
    <w:p w14:paraId="34A6358B" w14:textId="77777777" w:rsidR="00E446C8" w:rsidRDefault="00E44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0AA8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46C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9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9D94-CB8A-474B-A07E-DF8D4CCD2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2680</Words>
  <Characters>1528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2024-06-27T07:16:00Z</dcterms:modified>
</cp:coreProperties>
</file>