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31B1C211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837E6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системи водовідведення    по вул. Крушельницької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E68BAAC" w14:textId="77777777" w:rsidR="00837E60" w:rsidRPr="00837E60" w:rsidRDefault="00837E60" w:rsidP="00837E6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837E6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 ), виконавчий комітет Винниківської міської ради:</w:t>
      </w:r>
    </w:p>
    <w:p w14:paraId="1526941F" w14:textId="77777777" w:rsidR="00837E60" w:rsidRPr="00837E60" w:rsidRDefault="00837E60" w:rsidP="00837E6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837E6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040D1E2A" w14:textId="77777777" w:rsidR="00837E60" w:rsidRPr="00837E60" w:rsidRDefault="00837E60" w:rsidP="00837E60">
      <w:pPr>
        <w:jc w:val="both"/>
        <w:rPr>
          <w:rFonts w:eastAsia="Calibri"/>
          <w:sz w:val="28"/>
          <w:szCs w:val="28"/>
          <w:lang w:eastAsia="en-US"/>
        </w:rPr>
      </w:pPr>
      <w:r w:rsidRPr="00837E60">
        <w:rPr>
          <w:rFonts w:eastAsia="Calibri"/>
          <w:sz w:val="28"/>
          <w:szCs w:val="28"/>
          <w:lang w:eastAsia="en-US"/>
        </w:rPr>
        <w:t>1. Затвердити  робочий проект на «Капітальний ремонт системи водовідведення  по вул. Крушельницької у м. Винники»</w:t>
      </w:r>
    </w:p>
    <w:p w14:paraId="064AEDE1" w14:textId="77777777" w:rsidR="00837E60" w:rsidRPr="00837E60" w:rsidRDefault="00837E60" w:rsidP="00837E60">
      <w:pPr>
        <w:jc w:val="both"/>
        <w:rPr>
          <w:rFonts w:eastAsia="Calibri"/>
          <w:sz w:val="28"/>
          <w:szCs w:val="28"/>
          <w:lang w:eastAsia="en-US"/>
        </w:rPr>
      </w:pPr>
    </w:p>
    <w:p w14:paraId="03948232" w14:textId="77777777" w:rsidR="00837E60" w:rsidRPr="00837E60" w:rsidRDefault="00837E60" w:rsidP="00837E6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837E6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73536724" w14:textId="77777777" w:rsidR="00837E60" w:rsidRPr="00837E60" w:rsidRDefault="00837E60" w:rsidP="00837E6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61A8CC02" w14:textId="77777777" w:rsidR="00837E60" w:rsidRPr="00837E60" w:rsidRDefault="00837E60" w:rsidP="00837E6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37E6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837E60" w:rsidRDefault="00213958" w:rsidP="00471A72">
      <w:pPr>
        <w:rPr>
          <w:sz w:val="28"/>
          <w:szCs w:val="28"/>
        </w:rPr>
      </w:pPr>
    </w:p>
    <w:sectPr w:rsidR="00213958" w:rsidRPr="00837E6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658976" w14:textId="77777777" w:rsidR="00726D25" w:rsidRDefault="00726D25">
      <w:r>
        <w:separator/>
      </w:r>
    </w:p>
  </w:endnote>
  <w:endnote w:type="continuationSeparator" w:id="0">
    <w:p w14:paraId="22DF0161" w14:textId="77777777" w:rsidR="00726D25" w:rsidRDefault="00726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BB496" w14:textId="77777777" w:rsidR="00726D25" w:rsidRDefault="00726D25">
      <w:r>
        <w:separator/>
      </w:r>
    </w:p>
  </w:footnote>
  <w:footnote w:type="continuationSeparator" w:id="0">
    <w:p w14:paraId="2D8E0A5C" w14:textId="77777777" w:rsidR="00726D25" w:rsidRDefault="00726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6D25"/>
    <w:rsid w:val="0074539A"/>
    <w:rsid w:val="00747C36"/>
    <w:rsid w:val="007D3399"/>
    <w:rsid w:val="007E1906"/>
    <w:rsid w:val="00837E60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C399C-D7EA-4A4B-9358-85597892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121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2024-06-27T08:22:00Z</dcterms:modified>
</cp:coreProperties>
</file>