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системи опалення та водопостачання   в Будинку дитячої та юнацької творчості за адресою:  вул.І.Франка,1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D9D3A4" w14:textId="77777777" w:rsidR="004255A8" w:rsidRPr="004255A8" w:rsidRDefault="004255A8" w:rsidP="004255A8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4255A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398F851" w14:textId="77777777" w:rsidR="004255A8" w:rsidRPr="004255A8" w:rsidRDefault="004255A8" w:rsidP="00425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E7B2F0B" w14:textId="77777777" w:rsidR="004255A8" w:rsidRPr="004255A8" w:rsidRDefault="004255A8" w:rsidP="00425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255A8">
        <w:rPr>
          <w:sz w:val="28"/>
          <w:szCs w:val="28"/>
          <w:lang w:eastAsia="ar-SA"/>
        </w:rPr>
        <w:t>В И Р І Ш И В:</w:t>
      </w:r>
    </w:p>
    <w:p w14:paraId="46C876E3" w14:textId="77777777" w:rsidR="004255A8" w:rsidRPr="004255A8" w:rsidRDefault="004255A8" w:rsidP="004255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385BDA8" w14:textId="77777777" w:rsidR="004255A8" w:rsidRPr="004255A8" w:rsidRDefault="004255A8" w:rsidP="004255A8">
      <w:pPr>
        <w:jc w:val="both"/>
        <w:rPr>
          <w:sz w:val="28"/>
          <w:szCs w:val="28"/>
          <w:lang w:eastAsia="uk-UA"/>
        </w:rPr>
      </w:pPr>
      <w:r w:rsidRPr="004255A8">
        <w:rPr>
          <w:sz w:val="28"/>
          <w:szCs w:val="28"/>
          <w:lang w:eastAsia="ar-SA"/>
        </w:rPr>
        <w:t xml:space="preserve"> 1.Затвердити проектно-кошторисну документацію «</w:t>
      </w:r>
      <w:r w:rsidRPr="004255A8">
        <w:rPr>
          <w:sz w:val="28"/>
          <w:szCs w:val="28"/>
          <w:lang w:eastAsia="uk-UA"/>
        </w:rPr>
        <w:t>Капітальний ремонт системи опалення та водопостачання  в Будинку дитячої та юнацької творчості за адресою: вул.І.Франка,1 у м.Винники»</w:t>
      </w:r>
    </w:p>
    <w:p w14:paraId="0CC98BAF" w14:textId="77777777" w:rsidR="004255A8" w:rsidRPr="004255A8" w:rsidRDefault="004255A8" w:rsidP="004255A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255A8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B006E26" w14:textId="77777777" w:rsidR="004255A8" w:rsidRPr="004255A8" w:rsidRDefault="004255A8" w:rsidP="00425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51EDA6C" w14:textId="77777777" w:rsidR="004255A8" w:rsidRPr="004255A8" w:rsidRDefault="004255A8" w:rsidP="00425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BAE29D7" w14:textId="77777777" w:rsidR="004255A8" w:rsidRPr="004255A8" w:rsidRDefault="004255A8" w:rsidP="004255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255A8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4255A8" w:rsidRDefault="00213958" w:rsidP="00471A72">
      <w:pPr>
        <w:rPr>
          <w:sz w:val="28"/>
          <w:szCs w:val="28"/>
        </w:rPr>
      </w:pPr>
    </w:p>
    <w:sectPr w:rsidR="00213958" w:rsidRPr="004255A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36026" w14:textId="77777777" w:rsidR="007B61B8" w:rsidRDefault="007B61B8">
      <w:r>
        <w:separator/>
      </w:r>
    </w:p>
  </w:endnote>
  <w:endnote w:type="continuationSeparator" w:id="0">
    <w:p w14:paraId="27BDA181" w14:textId="77777777" w:rsidR="007B61B8" w:rsidRDefault="007B6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4C748" w14:textId="77777777" w:rsidR="007B61B8" w:rsidRDefault="007B61B8">
      <w:r>
        <w:separator/>
      </w:r>
    </w:p>
  </w:footnote>
  <w:footnote w:type="continuationSeparator" w:id="0">
    <w:p w14:paraId="5A243BEC" w14:textId="77777777" w:rsidR="007B61B8" w:rsidRDefault="007B6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5A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61B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4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67280-C1C3-4F69-AB8E-F308BD507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852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2024-06-27T12:02:00Z</dcterms:modified>
</cp:coreProperties>
</file>